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1EA9C" w14:textId="71A6F435" w:rsidR="00A80A7E" w:rsidRDefault="00D77081" w:rsidP="00DD5204">
      <w:pPr>
        <w:pStyle w:val="Heading1"/>
        <w:rPr>
          <w:rFonts w:ascii="Aptos" w:hAnsi="Aptos"/>
          <w:bCs/>
          <w:sz w:val="36"/>
          <w:szCs w:val="36"/>
        </w:rPr>
      </w:pPr>
      <w:r>
        <w:rPr>
          <w:rFonts w:ascii="Aptos" w:hAnsi="Aptos"/>
          <w:sz w:val="36"/>
          <w:szCs w:val="36"/>
        </w:rPr>
        <w:t xml:space="preserve">Positive Handling </w:t>
      </w:r>
      <w:r w:rsidR="00384EB6">
        <w:rPr>
          <w:rFonts w:ascii="Aptos" w:hAnsi="Aptos"/>
          <w:sz w:val="36"/>
          <w:szCs w:val="36"/>
        </w:rPr>
        <w:t>Incident</w:t>
      </w:r>
      <w:r w:rsidR="00DD5204">
        <w:rPr>
          <w:rFonts w:ascii="Aptos" w:hAnsi="Aptos"/>
          <w:sz w:val="36"/>
          <w:szCs w:val="36"/>
        </w:rPr>
        <w:t xml:space="preserve"> Record Form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"/>
        <w:gridCol w:w="380"/>
        <w:gridCol w:w="415"/>
        <w:gridCol w:w="433"/>
        <w:gridCol w:w="530"/>
        <w:gridCol w:w="37"/>
        <w:gridCol w:w="121"/>
        <w:gridCol w:w="531"/>
        <w:gridCol w:w="190"/>
        <w:gridCol w:w="12"/>
        <w:gridCol w:w="426"/>
        <w:gridCol w:w="61"/>
        <w:gridCol w:w="689"/>
        <w:gridCol w:w="665"/>
        <w:gridCol w:w="6"/>
        <w:gridCol w:w="18"/>
        <w:gridCol w:w="1061"/>
        <w:gridCol w:w="38"/>
        <w:gridCol w:w="288"/>
        <w:gridCol w:w="105"/>
        <w:gridCol w:w="51"/>
        <w:gridCol w:w="251"/>
        <w:gridCol w:w="166"/>
        <w:gridCol w:w="291"/>
        <w:gridCol w:w="143"/>
        <w:gridCol w:w="567"/>
        <w:gridCol w:w="283"/>
        <w:gridCol w:w="258"/>
        <w:gridCol w:w="134"/>
        <w:gridCol w:w="498"/>
        <w:gridCol w:w="373"/>
        <w:gridCol w:w="216"/>
        <w:gridCol w:w="100"/>
        <w:gridCol w:w="689"/>
      </w:tblGrid>
      <w:tr w:rsidR="00791521" w14:paraId="0C09142A" w14:textId="77777777">
        <w:trPr>
          <w:trHeight w:val="144"/>
        </w:trPr>
        <w:tc>
          <w:tcPr>
            <w:tcW w:w="11023" w:type="dxa"/>
            <w:gridSpan w:val="34"/>
            <w:shd w:val="clear" w:color="auto" w:fill="000000"/>
            <w:vAlign w:val="center"/>
          </w:tcPr>
          <w:p w14:paraId="49B3A68C" w14:textId="6DCBC4D2" w:rsidR="00791521" w:rsidRDefault="00791521" w:rsidP="004D6EA8">
            <w:pPr>
              <w:spacing w:after="0" w:line="240" w:lineRule="auto"/>
              <w:jc w:val="left"/>
              <w:rPr>
                <w:rFonts w:ascii="Aptos" w:hAnsi="Aptos" w:cs="Calibri"/>
                <w:color w:val="FFFFFF"/>
                <w:sz w:val="22"/>
                <w:lang w:val="en-US" w:eastAsia="en-US"/>
              </w:rPr>
            </w:pPr>
            <w:r>
              <w:rPr>
                <w:rFonts w:ascii="Aptos" w:hAnsi="Aptos" w:cs="Calibri"/>
                <w:b/>
                <w:color w:val="FFFFFF"/>
                <w:szCs w:val="20"/>
                <w:lang w:val="en-US" w:eastAsia="en-US"/>
              </w:rPr>
              <w:t>Section 1</w:t>
            </w:r>
          </w:p>
        </w:tc>
      </w:tr>
      <w:tr w:rsidR="00791521" w14:paraId="6DBE793F" w14:textId="77777777" w:rsidTr="000714FD">
        <w:trPr>
          <w:trHeight w:val="317"/>
        </w:trPr>
        <w:tc>
          <w:tcPr>
            <w:tcW w:w="1792" w:type="dxa"/>
            <w:gridSpan w:val="3"/>
            <w:vAlign w:val="center"/>
          </w:tcPr>
          <w:p w14:paraId="5FEB56AE" w14:textId="576185D8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Child’s Name:</w:t>
            </w:r>
          </w:p>
        </w:tc>
        <w:tc>
          <w:tcPr>
            <w:tcW w:w="5679" w:type="dxa"/>
            <w:gridSpan w:val="20"/>
            <w:vAlign w:val="center"/>
          </w:tcPr>
          <w:p w14:paraId="6269305E" w14:textId="77777777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  <w:tc>
          <w:tcPr>
            <w:tcW w:w="1284" w:type="dxa"/>
            <w:gridSpan w:val="4"/>
            <w:vAlign w:val="center"/>
          </w:tcPr>
          <w:p w14:paraId="78717A36" w14:textId="53588B1B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Year Group</w:t>
            </w:r>
          </w:p>
        </w:tc>
        <w:tc>
          <w:tcPr>
            <w:tcW w:w="2268" w:type="dxa"/>
            <w:gridSpan w:val="7"/>
            <w:vAlign w:val="center"/>
          </w:tcPr>
          <w:p w14:paraId="346A5152" w14:textId="77777777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878E7" w14:paraId="4468AC86" w14:textId="77777777" w:rsidTr="000714FD">
        <w:trPr>
          <w:trHeight w:val="557"/>
        </w:trPr>
        <w:tc>
          <w:tcPr>
            <w:tcW w:w="3634" w:type="dxa"/>
            <w:gridSpan w:val="9"/>
            <w:vAlign w:val="center"/>
          </w:tcPr>
          <w:p w14:paraId="308276D7" w14:textId="77777777" w:rsidR="007878E7" w:rsidRDefault="007878E7" w:rsidP="00791521">
            <w:pPr>
              <w:spacing w:after="0" w:line="240" w:lineRule="auto"/>
              <w:jc w:val="left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Relevant pupil information</w:t>
            </w:r>
          </w:p>
          <w:p w14:paraId="1CA68DCA" w14:textId="263C64A8" w:rsidR="007878E7" w:rsidRDefault="007878E7" w:rsidP="00791521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>(SEN; PP; Medical)</w:t>
            </w:r>
          </w:p>
        </w:tc>
        <w:tc>
          <w:tcPr>
            <w:tcW w:w="7389" w:type="dxa"/>
            <w:gridSpan w:val="25"/>
            <w:vAlign w:val="center"/>
          </w:tcPr>
          <w:p w14:paraId="04BC3C79" w14:textId="77777777" w:rsidR="007878E7" w:rsidRDefault="007878E7" w:rsidP="00791521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91521" w14:paraId="6277D4DE" w14:textId="77777777" w:rsidTr="000714FD">
        <w:trPr>
          <w:trHeight w:val="415"/>
        </w:trPr>
        <w:tc>
          <w:tcPr>
            <w:tcW w:w="1792" w:type="dxa"/>
            <w:gridSpan w:val="3"/>
            <w:vAlign w:val="center"/>
          </w:tcPr>
          <w:p w14:paraId="6B3BED4C" w14:textId="24BFAA7C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  <w:r w:rsidRPr="004D6EA8">
              <w:rPr>
                <w:rFonts w:ascii="Aptos" w:hAnsi="Aptos" w:cs="Calibri"/>
                <w:b/>
                <w:szCs w:val="20"/>
                <w:lang w:val="en-US" w:eastAsia="en-US"/>
              </w:rPr>
              <w:t>Date of incident:</w:t>
            </w:r>
          </w:p>
        </w:tc>
        <w:tc>
          <w:tcPr>
            <w:tcW w:w="1854" w:type="dxa"/>
            <w:gridSpan w:val="7"/>
            <w:vAlign w:val="center"/>
          </w:tcPr>
          <w:p w14:paraId="750B7218" w14:textId="77777777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1841" w:type="dxa"/>
            <w:gridSpan w:val="4"/>
            <w:vAlign w:val="center"/>
          </w:tcPr>
          <w:p w14:paraId="5324FBBA" w14:textId="62B171C3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  <w:r w:rsidRPr="004D6EA8">
              <w:rPr>
                <w:rFonts w:ascii="Aptos" w:hAnsi="Aptos" w:cs="Calibri"/>
                <w:b/>
                <w:szCs w:val="20"/>
                <w:lang w:val="en-US" w:eastAsia="en-US"/>
              </w:rPr>
              <w:t>Time</w:t>
            </w:r>
            <w:r>
              <w:rPr>
                <w:rFonts w:ascii="Aptos" w:hAnsi="Aptos" w:cs="Calibri"/>
                <w:b/>
                <w:szCs w:val="20"/>
                <w:lang w:val="en-US" w:eastAsia="en-US"/>
              </w:rPr>
              <w:t xml:space="preserve"> </w:t>
            </w:r>
            <w:r w:rsidRPr="004D6EA8">
              <w:rPr>
                <w:rFonts w:ascii="Aptos" w:hAnsi="Aptos" w:cs="Calibri"/>
                <w:b/>
                <w:szCs w:val="20"/>
                <w:lang w:val="en-US" w:eastAsia="en-US"/>
              </w:rPr>
              <w:t>of incident:</w:t>
            </w:r>
          </w:p>
        </w:tc>
        <w:tc>
          <w:tcPr>
            <w:tcW w:w="1984" w:type="dxa"/>
            <w:gridSpan w:val="9"/>
            <w:vAlign w:val="center"/>
          </w:tcPr>
          <w:p w14:paraId="4CD9F5E5" w14:textId="77777777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1676" w:type="dxa"/>
            <w:gridSpan w:val="6"/>
            <w:vAlign w:val="center"/>
          </w:tcPr>
          <w:p w14:paraId="60BB3E89" w14:textId="7C80FB6F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Duration</w:t>
            </w:r>
          </w:p>
        </w:tc>
        <w:tc>
          <w:tcPr>
            <w:tcW w:w="1876" w:type="dxa"/>
            <w:gridSpan w:val="5"/>
            <w:vAlign w:val="center"/>
          </w:tcPr>
          <w:p w14:paraId="12BC7241" w14:textId="11FE7E32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91521" w14:paraId="28A48B0A" w14:textId="77777777" w:rsidTr="000714FD">
        <w:trPr>
          <w:trHeight w:val="265"/>
        </w:trPr>
        <w:tc>
          <w:tcPr>
            <w:tcW w:w="1792" w:type="dxa"/>
            <w:gridSpan w:val="3"/>
            <w:vAlign w:val="center"/>
          </w:tcPr>
          <w:p w14:paraId="08A95495" w14:textId="77CCA1B2" w:rsidR="00791521" w:rsidRDefault="00791521" w:rsidP="008D0F77">
            <w:pPr>
              <w:spacing w:after="0" w:line="240" w:lineRule="auto"/>
              <w:jc w:val="left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Reporting Staff</w:t>
            </w:r>
          </w:p>
        </w:tc>
        <w:tc>
          <w:tcPr>
            <w:tcW w:w="3695" w:type="dxa"/>
            <w:gridSpan w:val="11"/>
            <w:vAlign w:val="center"/>
          </w:tcPr>
          <w:p w14:paraId="77565037" w14:textId="77777777" w:rsidR="00791521" w:rsidRDefault="00791521" w:rsidP="008D0F7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1984" w:type="dxa"/>
            <w:gridSpan w:val="9"/>
            <w:vAlign w:val="center"/>
          </w:tcPr>
          <w:p w14:paraId="45503F59" w14:textId="1730C64E" w:rsidR="00791521" w:rsidRDefault="00791521" w:rsidP="008D0F7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Others present</w:t>
            </w:r>
          </w:p>
        </w:tc>
        <w:tc>
          <w:tcPr>
            <w:tcW w:w="3552" w:type="dxa"/>
            <w:gridSpan w:val="11"/>
            <w:vAlign w:val="center"/>
          </w:tcPr>
          <w:p w14:paraId="631E9E1C" w14:textId="022C44C1" w:rsidR="00791521" w:rsidRDefault="00791521" w:rsidP="008D0F7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91521" w14:paraId="4B043802" w14:textId="77777777" w:rsidTr="008D0F77">
        <w:trPr>
          <w:trHeight w:val="113"/>
        </w:trPr>
        <w:tc>
          <w:tcPr>
            <w:tcW w:w="11023" w:type="dxa"/>
            <w:gridSpan w:val="34"/>
          </w:tcPr>
          <w:p w14:paraId="2A2E3DC3" w14:textId="77777777" w:rsidR="00791521" w:rsidRDefault="00791521" w:rsidP="00791521">
            <w:pPr>
              <w:pStyle w:val="Style1"/>
              <w:spacing w:line="240" w:lineRule="auto"/>
              <w:rPr>
                <w:rFonts w:ascii="Aptos" w:hAnsi="Aptos" w:cs="Calibri"/>
              </w:rPr>
            </w:pPr>
          </w:p>
        </w:tc>
      </w:tr>
      <w:tr w:rsidR="00791521" w14:paraId="52B0FC10" w14:textId="77777777">
        <w:tc>
          <w:tcPr>
            <w:tcW w:w="11023" w:type="dxa"/>
            <w:gridSpan w:val="34"/>
            <w:shd w:val="clear" w:color="auto" w:fill="000000"/>
          </w:tcPr>
          <w:p w14:paraId="2D8E99DA" w14:textId="07C4F602" w:rsidR="00791521" w:rsidRDefault="00791521" w:rsidP="00791521">
            <w:pPr>
              <w:spacing w:after="0" w:line="240" w:lineRule="auto"/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t>Section 2</w:t>
            </w:r>
          </w:p>
        </w:tc>
      </w:tr>
      <w:tr w:rsidR="00791521" w14:paraId="596B8739" w14:textId="77777777" w:rsidTr="008D0F77">
        <w:tc>
          <w:tcPr>
            <w:tcW w:w="11023" w:type="dxa"/>
            <w:gridSpan w:val="34"/>
          </w:tcPr>
          <w:p w14:paraId="2BA7A4D7" w14:textId="75EE443D" w:rsidR="00791521" w:rsidRDefault="00791521" w:rsidP="00791521">
            <w:pPr>
              <w:spacing w:after="0" w:line="240" w:lineRule="auto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Antecedents (a brief description of events leading up to the incident)</w:t>
            </w:r>
          </w:p>
        </w:tc>
      </w:tr>
      <w:tr w:rsidR="00791521" w14:paraId="0A2774AC" w14:textId="77777777" w:rsidTr="00A80C94">
        <w:trPr>
          <w:trHeight w:val="1200"/>
        </w:trPr>
        <w:tc>
          <w:tcPr>
            <w:tcW w:w="11023" w:type="dxa"/>
            <w:gridSpan w:val="34"/>
          </w:tcPr>
          <w:p w14:paraId="4ECC2EAD" w14:textId="4567639E" w:rsidR="00791521" w:rsidRDefault="00791521" w:rsidP="00791521">
            <w:pPr>
              <w:tabs>
                <w:tab w:val="left" w:pos="3406"/>
              </w:tabs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91521" w14:paraId="55C520C2" w14:textId="77777777" w:rsidTr="008D0F77">
        <w:trPr>
          <w:trHeight w:val="113"/>
        </w:trPr>
        <w:tc>
          <w:tcPr>
            <w:tcW w:w="11023" w:type="dxa"/>
            <w:gridSpan w:val="34"/>
          </w:tcPr>
          <w:p w14:paraId="26B3AB73" w14:textId="77777777" w:rsidR="00791521" w:rsidRDefault="00791521" w:rsidP="00791521">
            <w:pPr>
              <w:pStyle w:val="Style1"/>
              <w:spacing w:line="240" w:lineRule="auto"/>
              <w:rPr>
                <w:rFonts w:ascii="Aptos" w:hAnsi="Aptos" w:cs="Calibri"/>
              </w:rPr>
            </w:pPr>
          </w:p>
        </w:tc>
      </w:tr>
      <w:tr w:rsidR="004A6934" w:rsidRPr="004A6934" w14:paraId="67A10723" w14:textId="77777777" w:rsidTr="008D0F77">
        <w:tc>
          <w:tcPr>
            <w:tcW w:w="11023" w:type="dxa"/>
            <w:gridSpan w:val="34"/>
            <w:shd w:val="clear" w:color="auto" w:fill="000000"/>
          </w:tcPr>
          <w:p w14:paraId="22A679F2" w14:textId="1C81A65C" w:rsidR="004A6934" w:rsidRPr="004A6934" w:rsidRDefault="004A6934" w:rsidP="00E150C7">
            <w:pPr>
              <w:spacing w:after="0" w:line="240" w:lineRule="auto"/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</w:pPr>
            <w:r w:rsidRPr="004A6934"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t xml:space="preserve">Section </w:t>
            </w:r>
            <w:r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t>3</w:t>
            </w:r>
          </w:p>
        </w:tc>
      </w:tr>
      <w:tr w:rsidR="00284865" w14:paraId="705DACF3" w14:textId="77777777" w:rsidTr="008D0F77">
        <w:tc>
          <w:tcPr>
            <w:tcW w:w="11023" w:type="dxa"/>
            <w:gridSpan w:val="34"/>
          </w:tcPr>
          <w:p w14:paraId="7681E5E6" w14:textId="0D0E98A3" w:rsidR="00284865" w:rsidRDefault="00284865" w:rsidP="00791521">
            <w:pPr>
              <w:spacing w:after="0" w:line="240" w:lineRule="auto"/>
              <w:rPr>
                <w:rFonts w:ascii="Aptos" w:hAnsi="Aptos" w:cs="Calibri"/>
                <w:b/>
                <w:sz w:val="22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Behaviour (please indicate sequence of behaviour)</w:t>
            </w:r>
          </w:p>
        </w:tc>
      </w:tr>
      <w:tr w:rsidR="007878E7" w14:paraId="0AB9EC82" w14:textId="77777777" w:rsidTr="000714FD">
        <w:trPr>
          <w:trHeight w:val="488"/>
        </w:trPr>
        <w:tc>
          <w:tcPr>
            <w:tcW w:w="2913" w:type="dxa"/>
            <w:gridSpan w:val="7"/>
            <w:vAlign w:val="center"/>
          </w:tcPr>
          <w:p w14:paraId="00482CE1" w14:textId="3BFF16FC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Biting</w:t>
            </w:r>
          </w:p>
        </w:tc>
        <w:tc>
          <w:tcPr>
            <w:tcW w:w="733" w:type="dxa"/>
            <w:gridSpan w:val="3"/>
            <w:vAlign w:val="center"/>
          </w:tcPr>
          <w:p w14:paraId="6BEE5574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540C260C" w14:textId="4A427FF8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Spitting</w:t>
            </w:r>
          </w:p>
        </w:tc>
        <w:tc>
          <w:tcPr>
            <w:tcW w:w="733" w:type="dxa"/>
            <w:gridSpan w:val="5"/>
            <w:vAlign w:val="center"/>
          </w:tcPr>
          <w:p w14:paraId="711C6D3A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5907DDE8" w14:textId="3E83CCBA" w:rsidR="007878E7" w:rsidRDefault="00810BAE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Theft</w:t>
            </w:r>
          </w:p>
        </w:tc>
        <w:tc>
          <w:tcPr>
            <w:tcW w:w="789" w:type="dxa"/>
            <w:gridSpan w:val="2"/>
            <w:vAlign w:val="center"/>
          </w:tcPr>
          <w:p w14:paraId="071D5105" w14:textId="46784C7B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878E7" w14:paraId="409934AD" w14:textId="77777777" w:rsidTr="000714FD">
        <w:trPr>
          <w:trHeight w:val="488"/>
        </w:trPr>
        <w:tc>
          <w:tcPr>
            <w:tcW w:w="2913" w:type="dxa"/>
            <w:gridSpan w:val="7"/>
            <w:vAlign w:val="center"/>
          </w:tcPr>
          <w:p w14:paraId="23320E52" w14:textId="465407A9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Damage to property</w:t>
            </w:r>
          </w:p>
        </w:tc>
        <w:tc>
          <w:tcPr>
            <w:tcW w:w="733" w:type="dxa"/>
            <w:gridSpan w:val="3"/>
            <w:vAlign w:val="center"/>
          </w:tcPr>
          <w:p w14:paraId="525C1B35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12599255" w14:textId="416DEE0B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Absconding (Class/school)</w:t>
            </w:r>
          </w:p>
        </w:tc>
        <w:tc>
          <w:tcPr>
            <w:tcW w:w="733" w:type="dxa"/>
            <w:gridSpan w:val="5"/>
            <w:vAlign w:val="center"/>
          </w:tcPr>
          <w:p w14:paraId="114F6F0B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5472C746" w14:textId="3110B3A8" w:rsidR="007878E7" w:rsidRDefault="00810BAE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Throwing Objects</w:t>
            </w:r>
          </w:p>
        </w:tc>
        <w:tc>
          <w:tcPr>
            <w:tcW w:w="789" w:type="dxa"/>
            <w:gridSpan w:val="2"/>
            <w:vAlign w:val="center"/>
          </w:tcPr>
          <w:p w14:paraId="41038F31" w14:textId="69000DE3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878E7" w14:paraId="5757EA3E" w14:textId="77777777" w:rsidTr="000714FD">
        <w:trPr>
          <w:trHeight w:val="488"/>
        </w:trPr>
        <w:tc>
          <w:tcPr>
            <w:tcW w:w="2913" w:type="dxa"/>
            <w:gridSpan w:val="7"/>
            <w:vAlign w:val="center"/>
          </w:tcPr>
          <w:p w14:paraId="5BA96F6C" w14:textId="6052E523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Verbal Abuse</w:t>
            </w:r>
          </w:p>
        </w:tc>
        <w:tc>
          <w:tcPr>
            <w:tcW w:w="733" w:type="dxa"/>
            <w:gridSpan w:val="3"/>
            <w:vAlign w:val="center"/>
          </w:tcPr>
          <w:p w14:paraId="0E2464B2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1B2FDEA6" w14:textId="4F8892E2" w:rsidR="007878E7" w:rsidRDefault="00810BAE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Work Refusal</w:t>
            </w:r>
          </w:p>
        </w:tc>
        <w:tc>
          <w:tcPr>
            <w:tcW w:w="733" w:type="dxa"/>
            <w:gridSpan w:val="5"/>
            <w:vAlign w:val="center"/>
          </w:tcPr>
          <w:p w14:paraId="167D34D7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06586CA1" w14:textId="1B424079" w:rsidR="007878E7" w:rsidRDefault="00614F03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Refusal to comply with instructions (please specify)</w:t>
            </w:r>
          </w:p>
        </w:tc>
        <w:tc>
          <w:tcPr>
            <w:tcW w:w="789" w:type="dxa"/>
            <w:gridSpan w:val="2"/>
            <w:vAlign w:val="center"/>
          </w:tcPr>
          <w:p w14:paraId="50869D93" w14:textId="0E7A9D1A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878E7" w14:paraId="4C0D3D8E" w14:textId="77777777" w:rsidTr="000714FD">
        <w:trPr>
          <w:trHeight w:val="488"/>
        </w:trPr>
        <w:tc>
          <w:tcPr>
            <w:tcW w:w="2913" w:type="dxa"/>
            <w:gridSpan w:val="7"/>
            <w:vAlign w:val="center"/>
          </w:tcPr>
          <w:p w14:paraId="46A296D9" w14:textId="2043184D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Kicking/Hitting</w:t>
            </w:r>
          </w:p>
        </w:tc>
        <w:tc>
          <w:tcPr>
            <w:tcW w:w="733" w:type="dxa"/>
            <w:gridSpan w:val="3"/>
            <w:vAlign w:val="center"/>
          </w:tcPr>
          <w:p w14:paraId="6681CA50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43B48DB7" w14:textId="4DB0B648" w:rsidR="007878E7" w:rsidRDefault="00810BAE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Disruption (please specify)</w:t>
            </w:r>
          </w:p>
        </w:tc>
        <w:tc>
          <w:tcPr>
            <w:tcW w:w="733" w:type="dxa"/>
            <w:gridSpan w:val="5"/>
            <w:vAlign w:val="center"/>
          </w:tcPr>
          <w:p w14:paraId="00AD882A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4F4FC04C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</w:p>
        </w:tc>
        <w:tc>
          <w:tcPr>
            <w:tcW w:w="789" w:type="dxa"/>
            <w:gridSpan w:val="2"/>
            <w:vAlign w:val="center"/>
          </w:tcPr>
          <w:p w14:paraId="62C21E32" w14:textId="2A2371C2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878E7" w14:paraId="05197D52" w14:textId="77777777" w:rsidTr="000714FD">
        <w:trPr>
          <w:trHeight w:val="488"/>
        </w:trPr>
        <w:tc>
          <w:tcPr>
            <w:tcW w:w="2913" w:type="dxa"/>
            <w:gridSpan w:val="7"/>
            <w:vAlign w:val="center"/>
          </w:tcPr>
          <w:p w14:paraId="5A3389C5" w14:textId="5F450328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Scratching/Pinching</w:t>
            </w:r>
          </w:p>
        </w:tc>
        <w:tc>
          <w:tcPr>
            <w:tcW w:w="733" w:type="dxa"/>
            <w:gridSpan w:val="3"/>
            <w:vAlign w:val="center"/>
          </w:tcPr>
          <w:p w14:paraId="06393FC2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26F3F14A" w14:textId="0A148BDD" w:rsidR="007878E7" w:rsidRDefault="00810BAE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Bullying</w:t>
            </w:r>
          </w:p>
        </w:tc>
        <w:tc>
          <w:tcPr>
            <w:tcW w:w="733" w:type="dxa"/>
            <w:gridSpan w:val="5"/>
            <w:vAlign w:val="center"/>
          </w:tcPr>
          <w:p w14:paraId="777C6E22" w14:textId="77777777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290D18A3" w14:textId="3BBCA2D5" w:rsidR="007878E7" w:rsidRDefault="00614F03" w:rsidP="007878E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Other (please specify)</w:t>
            </w:r>
          </w:p>
        </w:tc>
        <w:tc>
          <w:tcPr>
            <w:tcW w:w="789" w:type="dxa"/>
            <w:gridSpan w:val="2"/>
            <w:vAlign w:val="center"/>
          </w:tcPr>
          <w:p w14:paraId="32FF3ED0" w14:textId="01380500" w:rsidR="007878E7" w:rsidRDefault="007878E7" w:rsidP="007878E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614F03" w14:paraId="633E5F30" w14:textId="77777777" w:rsidTr="008D0F77">
        <w:tc>
          <w:tcPr>
            <w:tcW w:w="11023" w:type="dxa"/>
            <w:gridSpan w:val="34"/>
          </w:tcPr>
          <w:p w14:paraId="1A9BBA14" w14:textId="109F0BD8" w:rsidR="00614F03" w:rsidRDefault="00614F03" w:rsidP="00614F03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Other relevant and/or specific comments</w:t>
            </w:r>
          </w:p>
        </w:tc>
      </w:tr>
      <w:tr w:rsidR="00791521" w14:paraId="4952CF75" w14:textId="77777777" w:rsidTr="00A80C94">
        <w:trPr>
          <w:trHeight w:val="1436"/>
        </w:trPr>
        <w:tc>
          <w:tcPr>
            <w:tcW w:w="11023" w:type="dxa"/>
            <w:gridSpan w:val="34"/>
          </w:tcPr>
          <w:p w14:paraId="6AD6B10A" w14:textId="77777777" w:rsidR="00791521" w:rsidRDefault="00791521" w:rsidP="00791521">
            <w:pPr>
              <w:spacing w:after="0" w:line="240" w:lineRule="auto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91521" w14:paraId="1E6198D0" w14:textId="77777777" w:rsidTr="008D0F77">
        <w:trPr>
          <w:trHeight w:val="64"/>
        </w:trPr>
        <w:tc>
          <w:tcPr>
            <w:tcW w:w="11023" w:type="dxa"/>
            <w:gridSpan w:val="34"/>
          </w:tcPr>
          <w:p w14:paraId="08ED9B0B" w14:textId="77777777" w:rsidR="00791521" w:rsidRDefault="00791521" w:rsidP="00791521">
            <w:pPr>
              <w:pStyle w:val="Style1"/>
              <w:spacing w:line="240" w:lineRule="auto"/>
              <w:rPr>
                <w:rFonts w:ascii="Aptos" w:hAnsi="Aptos" w:cs="Calibri"/>
              </w:rPr>
            </w:pPr>
          </w:p>
        </w:tc>
      </w:tr>
      <w:tr w:rsidR="00614F03" w:rsidRPr="004A6934" w14:paraId="36D69457" w14:textId="77777777" w:rsidTr="008D0F77">
        <w:tc>
          <w:tcPr>
            <w:tcW w:w="11023" w:type="dxa"/>
            <w:gridSpan w:val="34"/>
            <w:shd w:val="clear" w:color="auto" w:fill="000000"/>
          </w:tcPr>
          <w:p w14:paraId="39601A1D" w14:textId="3079F7A6" w:rsidR="00614F03" w:rsidRPr="004A6934" w:rsidRDefault="00614F03" w:rsidP="00E150C7">
            <w:pPr>
              <w:spacing w:after="0" w:line="240" w:lineRule="auto"/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</w:pPr>
            <w:r w:rsidRPr="004A6934"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t xml:space="preserve">Section </w:t>
            </w:r>
            <w:r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t>4</w:t>
            </w:r>
          </w:p>
        </w:tc>
      </w:tr>
      <w:tr w:rsidR="008D0F77" w14:paraId="45A2D09A" w14:textId="77777777" w:rsidTr="00C62C82">
        <w:trPr>
          <w:trHeight w:val="86"/>
        </w:trPr>
        <w:tc>
          <w:tcPr>
            <w:tcW w:w="11023" w:type="dxa"/>
            <w:gridSpan w:val="34"/>
          </w:tcPr>
          <w:p w14:paraId="331B9EAB" w14:textId="6D11CACF" w:rsidR="008D0F77" w:rsidRDefault="008D0F77" w:rsidP="00791521">
            <w:pPr>
              <w:spacing w:after="0" w:line="240" w:lineRule="auto"/>
              <w:rPr>
                <w:rFonts w:ascii="Aptos" w:hAnsi="Aptos" w:cs="Calibri"/>
                <w:b/>
                <w:bCs/>
                <w:color w:val="000000"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color w:val="000000"/>
                <w:szCs w:val="24"/>
                <w:lang w:val="en-US" w:eastAsia="en-US"/>
              </w:rPr>
              <w:t>Intervention (de-escalation techniques used)</w:t>
            </w:r>
          </w:p>
        </w:tc>
      </w:tr>
      <w:tr w:rsidR="008D0F77" w:rsidRPr="008D0F77" w14:paraId="2486B3C8" w14:textId="77777777" w:rsidTr="000714FD">
        <w:trPr>
          <w:trHeight w:val="732"/>
        </w:trPr>
        <w:tc>
          <w:tcPr>
            <w:tcW w:w="2913" w:type="dxa"/>
            <w:gridSpan w:val="7"/>
            <w:vAlign w:val="center"/>
          </w:tcPr>
          <w:p w14:paraId="129F09F2" w14:textId="2E17AB83" w:rsidR="008D0F77" w:rsidRPr="008D0F77" w:rsidRDefault="001333E2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Verbal advice/support</w:t>
            </w:r>
          </w:p>
        </w:tc>
        <w:tc>
          <w:tcPr>
            <w:tcW w:w="733" w:type="dxa"/>
            <w:gridSpan w:val="3"/>
            <w:vAlign w:val="center"/>
          </w:tcPr>
          <w:p w14:paraId="7A4D46F4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68DE374D" w14:textId="77777777" w:rsidR="003D2004" w:rsidRPr="003D2004" w:rsidRDefault="003D2004" w:rsidP="003D2004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3D2004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 xml:space="preserve">Physical intervention e.g. </w:t>
            </w:r>
          </w:p>
          <w:p w14:paraId="01A7E7C5" w14:textId="2FFC8061" w:rsidR="008D0F77" w:rsidRPr="008D0F77" w:rsidRDefault="003D2004" w:rsidP="003D2004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3D2004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(prompted) excluding restraint</w:t>
            </w:r>
          </w:p>
        </w:tc>
        <w:tc>
          <w:tcPr>
            <w:tcW w:w="733" w:type="dxa"/>
            <w:gridSpan w:val="5"/>
            <w:vAlign w:val="center"/>
          </w:tcPr>
          <w:p w14:paraId="21731E0D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4F205B8E" w14:textId="77777777" w:rsidR="003D2004" w:rsidRPr="003D2004" w:rsidRDefault="003D2004" w:rsidP="003D2004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3D2004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 xml:space="preserve">Non-threatening body </w:t>
            </w:r>
          </w:p>
          <w:p w14:paraId="58549604" w14:textId="276524BD" w:rsidR="008D0F77" w:rsidRPr="008D0F77" w:rsidRDefault="003D2004" w:rsidP="003D2004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3D2004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language</w:t>
            </w:r>
          </w:p>
        </w:tc>
        <w:tc>
          <w:tcPr>
            <w:tcW w:w="789" w:type="dxa"/>
            <w:gridSpan w:val="2"/>
            <w:vAlign w:val="center"/>
          </w:tcPr>
          <w:p w14:paraId="400BECC2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8D0F77" w:rsidRPr="008D0F77" w14:paraId="6817A47C" w14:textId="77777777" w:rsidTr="000714FD">
        <w:trPr>
          <w:trHeight w:val="421"/>
        </w:trPr>
        <w:tc>
          <w:tcPr>
            <w:tcW w:w="2913" w:type="dxa"/>
            <w:gridSpan w:val="7"/>
            <w:vAlign w:val="center"/>
          </w:tcPr>
          <w:p w14:paraId="5EABC94F" w14:textId="3FDDF63A" w:rsidR="008D0F77" w:rsidRPr="008D0F77" w:rsidRDefault="00CC4058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Calm talking</w:t>
            </w:r>
          </w:p>
        </w:tc>
        <w:tc>
          <w:tcPr>
            <w:tcW w:w="733" w:type="dxa"/>
            <w:gridSpan w:val="3"/>
            <w:vAlign w:val="center"/>
          </w:tcPr>
          <w:p w14:paraId="7F56CABD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3FACBC35" w14:textId="7DBE6CAA" w:rsidR="008D0F77" w:rsidRPr="008D0F77" w:rsidRDefault="007400D6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7400D6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Warning</w:t>
            </w:r>
          </w:p>
        </w:tc>
        <w:tc>
          <w:tcPr>
            <w:tcW w:w="733" w:type="dxa"/>
            <w:gridSpan w:val="5"/>
            <w:vAlign w:val="center"/>
          </w:tcPr>
          <w:p w14:paraId="60BD075B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4ED0208C" w14:textId="0087282E" w:rsidR="008D0F77" w:rsidRPr="008D0F77" w:rsidRDefault="007400D6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7400D6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Instruction</w:t>
            </w:r>
          </w:p>
        </w:tc>
        <w:tc>
          <w:tcPr>
            <w:tcW w:w="789" w:type="dxa"/>
            <w:gridSpan w:val="2"/>
            <w:vAlign w:val="center"/>
          </w:tcPr>
          <w:p w14:paraId="217D89AE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8D0F77" w:rsidRPr="008D0F77" w14:paraId="3D416843" w14:textId="77777777" w:rsidTr="000714FD">
        <w:trPr>
          <w:trHeight w:val="421"/>
        </w:trPr>
        <w:tc>
          <w:tcPr>
            <w:tcW w:w="2913" w:type="dxa"/>
            <w:gridSpan w:val="7"/>
            <w:vAlign w:val="center"/>
          </w:tcPr>
          <w:p w14:paraId="6E0E25CD" w14:textId="25EF77CF" w:rsidR="008D0F77" w:rsidRPr="008D0F77" w:rsidRDefault="007400D6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7400D6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Distraction</w:t>
            </w:r>
          </w:p>
        </w:tc>
        <w:tc>
          <w:tcPr>
            <w:tcW w:w="733" w:type="dxa"/>
            <w:gridSpan w:val="3"/>
            <w:vAlign w:val="center"/>
          </w:tcPr>
          <w:p w14:paraId="2FCD13DF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69802927" w14:textId="2EE9DFEF" w:rsidR="008D0F77" w:rsidRPr="008D0F77" w:rsidRDefault="007400D6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7400D6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Reassurance</w:t>
            </w:r>
          </w:p>
        </w:tc>
        <w:tc>
          <w:tcPr>
            <w:tcW w:w="733" w:type="dxa"/>
            <w:gridSpan w:val="5"/>
            <w:vAlign w:val="center"/>
          </w:tcPr>
          <w:p w14:paraId="74B7A085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1450" w:type="dxa"/>
            <w:gridSpan w:val="5"/>
            <w:vAlign w:val="center"/>
          </w:tcPr>
          <w:p w14:paraId="439608F9" w14:textId="46746171" w:rsidR="008D0F77" w:rsidRPr="008D0F77" w:rsidRDefault="00E07D79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E07D79">
              <w:rPr>
                <w:rFonts w:ascii="Aptos" w:hAnsi="Aptos" w:cs="Calibri"/>
                <w:b/>
                <w:bCs/>
                <w:szCs w:val="24"/>
                <w:lang w:eastAsia="en-US"/>
              </w:rPr>
              <w:t>Seclusion (Duration?)</w:t>
            </w:r>
          </w:p>
        </w:tc>
        <w:tc>
          <w:tcPr>
            <w:tcW w:w="2268" w:type="dxa"/>
            <w:gridSpan w:val="7"/>
            <w:vAlign w:val="center"/>
          </w:tcPr>
          <w:p w14:paraId="6DE31FA1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8D0F77" w:rsidRPr="008D0F77" w14:paraId="22500E1C" w14:textId="77777777" w:rsidTr="000714FD">
        <w:trPr>
          <w:trHeight w:val="421"/>
        </w:trPr>
        <w:tc>
          <w:tcPr>
            <w:tcW w:w="2913" w:type="dxa"/>
            <w:gridSpan w:val="7"/>
            <w:vAlign w:val="center"/>
          </w:tcPr>
          <w:p w14:paraId="1149A716" w14:textId="0B3ACD3C" w:rsidR="008D0F77" w:rsidRPr="008D0F77" w:rsidRDefault="00E07D79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E07D79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 xml:space="preserve">Step Away </w:t>
            </w:r>
          </w:p>
        </w:tc>
        <w:tc>
          <w:tcPr>
            <w:tcW w:w="733" w:type="dxa"/>
            <w:gridSpan w:val="3"/>
            <w:vAlign w:val="center"/>
          </w:tcPr>
          <w:p w14:paraId="519BBB2D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5E68926D" w14:textId="69E0294C" w:rsidR="008D0F77" w:rsidRPr="008D0F77" w:rsidRDefault="00E07D79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proofErr w:type="spellStart"/>
            <w:r w:rsidRPr="00E07D79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Humour</w:t>
            </w:r>
            <w:proofErr w:type="spellEnd"/>
          </w:p>
        </w:tc>
        <w:tc>
          <w:tcPr>
            <w:tcW w:w="733" w:type="dxa"/>
            <w:gridSpan w:val="5"/>
            <w:vAlign w:val="center"/>
          </w:tcPr>
          <w:p w14:paraId="6CC63AB5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0BC72D2A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</w:p>
        </w:tc>
        <w:tc>
          <w:tcPr>
            <w:tcW w:w="789" w:type="dxa"/>
            <w:gridSpan w:val="2"/>
            <w:vAlign w:val="center"/>
          </w:tcPr>
          <w:p w14:paraId="731C5E06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8D0F77" w:rsidRPr="008D0F77" w14:paraId="082B4425" w14:textId="77777777" w:rsidTr="000714FD">
        <w:trPr>
          <w:trHeight w:val="421"/>
        </w:trPr>
        <w:tc>
          <w:tcPr>
            <w:tcW w:w="2913" w:type="dxa"/>
            <w:gridSpan w:val="7"/>
            <w:vAlign w:val="center"/>
          </w:tcPr>
          <w:p w14:paraId="7439FA72" w14:textId="471B23FB" w:rsidR="008D0F77" w:rsidRPr="008D0F77" w:rsidRDefault="002A7B4B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2A7B4B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Negotiation</w:t>
            </w:r>
          </w:p>
        </w:tc>
        <w:tc>
          <w:tcPr>
            <w:tcW w:w="733" w:type="dxa"/>
            <w:gridSpan w:val="3"/>
            <w:vAlign w:val="center"/>
          </w:tcPr>
          <w:p w14:paraId="6F49E30B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0098121D" w14:textId="34967F8B" w:rsidR="008D0F77" w:rsidRPr="008D0F77" w:rsidRDefault="002A7B4B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2A7B4B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Options offered</w:t>
            </w:r>
          </w:p>
        </w:tc>
        <w:tc>
          <w:tcPr>
            <w:tcW w:w="733" w:type="dxa"/>
            <w:gridSpan w:val="5"/>
            <w:vAlign w:val="center"/>
          </w:tcPr>
          <w:p w14:paraId="64FB926A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222CC8F9" w14:textId="5F9842D6" w:rsidR="008D0F77" w:rsidRPr="008D0F77" w:rsidRDefault="000F4DAE" w:rsidP="00E150C7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0F4DAE">
              <w:rPr>
                <w:rFonts w:ascii="Aptos" w:hAnsi="Aptos" w:cs="Calibri"/>
                <w:b/>
                <w:bCs/>
                <w:szCs w:val="24"/>
                <w:lang w:val="en-US" w:eastAsia="en-US"/>
              </w:rPr>
              <w:t>Other (please specify)</w:t>
            </w:r>
          </w:p>
        </w:tc>
        <w:tc>
          <w:tcPr>
            <w:tcW w:w="789" w:type="dxa"/>
            <w:gridSpan w:val="2"/>
            <w:vAlign w:val="center"/>
          </w:tcPr>
          <w:p w14:paraId="2B26BCF1" w14:textId="77777777" w:rsidR="008D0F77" w:rsidRPr="008D0F77" w:rsidRDefault="008D0F77" w:rsidP="00E150C7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91521" w14:paraId="7568D121" w14:textId="77777777" w:rsidTr="000714FD">
        <w:trPr>
          <w:trHeight w:val="567"/>
        </w:trPr>
        <w:tc>
          <w:tcPr>
            <w:tcW w:w="2792" w:type="dxa"/>
            <w:gridSpan w:val="6"/>
            <w:vAlign w:val="center"/>
          </w:tcPr>
          <w:p w14:paraId="6CF991D6" w14:textId="03E5E074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Name of staff member contacted:</w:t>
            </w:r>
          </w:p>
        </w:tc>
        <w:tc>
          <w:tcPr>
            <w:tcW w:w="4106" w:type="dxa"/>
            <w:gridSpan w:val="13"/>
            <w:vAlign w:val="center"/>
          </w:tcPr>
          <w:p w14:paraId="3D5CA9E4" w14:textId="77777777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  <w:tc>
          <w:tcPr>
            <w:tcW w:w="1857" w:type="dxa"/>
            <w:gridSpan w:val="8"/>
            <w:vAlign w:val="center"/>
          </w:tcPr>
          <w:p w14:paraId="26EE6014" w14:textId="77777777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b/>
                <w:sz w:val="22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Time:</w:t>
            </w:r>
          </w:p>
        </w:tc>
        <w:tc>
          <w:tcPr>
            <w:tcW w:w="2268" w:type="dxa"/>
            <w:gridSpan w:val="7"/>
            <w:vAlign w:val="center"/>
          </w:tcPr>
          <w:p w14:paraId="21E8A759" w14:textId="77777777" w:rsidR="00791521" w:rsidRDefault="00791521" w:rsidP="00791521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791521" w14:paraId="17F0B113" w14:textId="77777777" w:rsidTr="008D0F77">
        <w:tc>
          <w:tcPr>
            <w:tcW w:w="11023" w:type="dxa"/>
            <w:gridSpan w:val="34"/>
          </w:tcPr>
          <w:p w14:paraId="512BC9FC" w14:textId="77777777" w:rsidR="00791521" w:rsidRDefault="00791521" w:rsidP="00791521">
            <w:pPr>
              <w:pStyle w:val="Style1"/>
              <w:spacing w:line="240" w:lineRule="auto"/>
              <w:rPr>
                <w:rFonts w:ascii="Aptos" w:hAnsi="Aptos" w:cs="Calibri"/>
              </w:rPr>
            </w:pPr>
          </w:p>
        </w:tc>
      </w:tr>
      <w:tr w:rsidR="00791521" w14:paraId="0A0E3EAA" w14:textId="77777777" w:rsidTr="00585D25">
        <w:trPr>
          <w:trHeight w:val="227"/>
        </w:trPr>
        <w:tc>
          <w:tcPr>
            <w:tcW w:w="11023" w:type="dxa"/>
            <w:gridSpan w:val="34"/>
            <w:vAlign w:val="center"/>
          </w:tcPr>
          <w:p w14:paraId="71955C99" w14:textId="72F4E426" w:rsidR="00791521" w:rsidRDefault="00585D25" w:rsidP="00585D25">
            <w:pPr>
              <w:pStyle w:val="Style1"/>
              <w:spacing w:line="240" w:lineRule="auto"/>
              <w:jc w:val="left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 w:rsidRPr="00585D25">
              <w:rPr>
                <w:rFonts w:ascii="Aptos" w:hAnsi="Aptos" w:cs="Calibri"/>
                <w:b/>
                <w:bCs/>
                <w:sz w:val="20"/>
                <w:szCs w:val="20"/>
              </w:rPr>
              <w:t>Other relevant and/or specific comments</w:t>
            </w:r>
          </w:p>
        </w:tc>
      </w:tr>
      <w:tr w:rsidR="00585D25" w14:paraId="6FA20503" w14:textId="77777777" w:rsidTr="00A80C94">
        <w:trPr>
          <w:trHeight w:val="1583"/>
        </w:trPr>
        <w:tc>
          <w:tcPr>
            <w:tcW w:w="11023" w:type="dxa"/>
            <w:gridSpan w:val="34"/>
          </w:tcPr>
          <w:p w14:paraId="4DCA9424" w14:textId="6B45F5A2" w:rsidR="00585D25" w:rsidRDefault="00585D25" w:rsidP="00791521">
            <w:pPr>
              <w:spacing w:after="0" w:line="240" w:lineRule="auto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</w:tr>
      <w:tr w:rsidR="00A80C94" w:rsidRPr="004A6934" w14:paraId="7D82FED2" w14:textId="77777777" w:rsidTr="00A07282">
        <w:tc>
          <w:tcPr>
            <w:tcW w:w="11023" w:type="dxa"/>
            <w:gridSpan w:val="34"/>
            <w:shd w:val="clear" w:color="auto" w:fill="000000"/>
          </w:tcPr>
          <w:p w14:paraId="2513A3E3" w14:textId="5928C611" w:rsidR="00A80C94" w:rsidRPr="004A6934" w:rsidRDefault="00A80C94" w:rsidP="00A07282">
            <w:pPr>
              <w:spacing w:after="0" w:line="240" w:lineRule="auto"/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</w:pPr>
            <w:r w:rsidRPr="004A6934"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lastRenderedPageBreak/>
              <w:t xml:space="preserve">Section </w:t>
            </w:r>
            <w:r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t>5</w:t>
            </w:r>
          </w:p>
        </w:tc>
      </w:tr>
      <w:tr w:rsidR="00791521" w14:paraId="6C38EB79" w14:textId="77777777" w:rsidTr="00C62C82">
        <w:trPr>
          <w:trHeight w:val="85"/>
        </w:trPr>
        <w:tc>
          <w:tcPr>
            <w:tcW w:w="11023" w:type="dxa"/>
            <w:gridSpan w:val="34"/>
          </w:tcPr>
          <w:p w14:paraId="4C380510" w14:textId="77777777" w:rsidR="00791521" w:rsidRDefault="00A80C94" w:rsidP="00791521">
            <w:pPr>
              <w:spacing w:after="0" w:line="240" w:lineRule="auto"/>
              <w:rPr>
                <w:rFonts w:ascii="Aptos" w:hAnsi="Aptos" w:cs="Calibri"/>
                <w:b/>
                <w:bCs/>
                <w:szCs w:val="20"/>
                <w:lang w:val="en-US" w:eastAsia="en-US"/>
              </w:rPr>
            </w:pPr>
            <w:r w:rsidRPr="00611A36"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 xml:space="preserve">Report </w:t>
            </w:r>
            <w:proofErr w:type="gramStart"/>
            <w:r w:rsidRPr="00611A36"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>of</w:t>
            </w:r>
            <w:proofErr w:type="gramEnd"/>
            <w:r w:rsidRPr="00611A36"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 xml:space="preserve"> use</w:t>
            </w:r>
            <w:r w:rsidR="00C62C82" w:rsidRPr="00611A36"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 xml:space="preserve"> of physical restraint</w:t>
            </w:r>
          </w:p>
          <w:p w14:paraId="35A73F6C" w14:textId="5E21E53A" w:rsidR="001D37E9" w:rsidRPr="00611A36" w:rsidRDefault="001D37E9" w:rsidP="00791521">
            <w:pPr>
              <w:spacing w:after="0" w:line="240" w:lineRule="auto"/>
              <w:rPr>
                <w:rFonts w:ascii="Aptos" w:hAnsi="Aptos" w:cs="Calibri"/>
                <w:b/>
                <w:bCs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 xml:space="preserve">Only complete this section if physical restraint </w:t>
            </w:r>
            <w:proofErr w:type="gramStart"/>
            <w:r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>was</w:t>
            </w:r>
            <w:proofErr w:type="gramEnd"/>
            <w:r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 xml:space="preserve"> </w:t>
            </w:r>
            <w:r w:rsidR="00D87A17"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>used; leave empty if not.</w:t>
            </w:r>
          </w:p>
        </w:tc>
      </w:tr>
      <w:tr w:rsidR="00F748A4" w14:paraId="63C99FD1" w14:textId="77777777" w:rsidTr="000714FD">
        <w:trPr>
          <w:trHeight w:val="283"/>
        </w:trPr>
        <w:tc>
          <w:tcPr>
            <w:tcW w:w="5493" w:type="dxa"/>
            <w:gridSpan w:val="15"/>
          </w:tcPr>
          <w:p w14:paraId="6D0509E8" w14:textId="77777777" w:rsidR="00F748A4" w:rsidRPr="00611A36" w:rsidRDefault="00F748A4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 w:rsidRPr="00611A36">
              <w:rPr>
                <w:rFonts w:ascii="Aptos" w:hAnsi="Aptos" w:cs="Calibri"/>
                <w:b/>
                <w:bCs/>
                <w:sz w:val="20"/>
                <w:szCs w:val="20"/>
              </w:rPr>
              <w:t>Child’s Name</w:t>
            </w:r>
          </w:p>
        </w:tc>
        <w:tc>
          <w:tcPr>
            <w:tcW w:w="5530" w:type="dxa"/>
            <w:gridSpan w:val="19"/>
          </w:tcPr>
          <w:p w14:paraId="5EAE679B" w14:textId="11E3D8E8" w:rsidR="00F748A4" w:rsidRPr="00611A36" w:rsidRDefault="00F748A4" w:rsidP="00791521">
            <w:pPr>
              <w:pStyle w:val="Style1"/>
              <w:spacing w:line="240" w:lineRule="auto"/>
              <w:rPr>
                <w:rFonts w:ascii="Aptos" w:hAnsi="Aptos" w:cs="Calibri"/>
                <w:sz w:val="20"/>
                <w:szCs w:val="20"/>
              </w:rPr>
            </w:pPr>
          </w:p>
        </w:tc>
      </w:tr>
      <w:tr w:rsidR="00F748A4" w14:paraId="29909594" w14:textId="77777777" w:rsidTr="006E5211">
        <w:trPr>
          <w:trHeight w:val="283"/>
        </w:trPr>
        <w:tc>
          <w:tcPr>
            <w:tcW w:w="11023" w:type="dxa"/>
            <w:gridSpan w:val="34"/>
          </w:tcPr>
          <w:p w14:paraId="2FECC6BA" w14:textId="7F095FF2" w:rsidR="00F748A4" w:rsidRPr="00611A36" w:rsidRDefault="00F748A4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 w:rsidRPr="00611A36">
              <w:rPr>
                <w:rFonts w:ascii="Aptos" w:hAnsi="Aptos" w:cs="Calibri"/>
                <w:b/>
                <w:bCs/>
                <w:sz w:val="20"/>
                <w:szCs w:val="20"/>
              </w:rPr>
              <w:t>Justification for physical restraint (Please highlight)</w:t>
            </w:r>
          </w:p>
        </w:tc>
      </w:tr>
      <w:tr w:rsidR="00F748A4" w14:paraId="72288D3C" w14:textId="77777777" w:rsidTr="000714FD">
        <w:trPr>
          <w:trHeight w:val="283"/>
        </w:trPr>
        <w:tc>
          <w:tcPr>
            <w:tcW w:w="5493" w:type="dxa"/>
            <w:gridSpan w:val="15"/>
          </w:tcPr>
          <w:p w14:paraId="66B451DA" w14:textId="1148166B" w:rsidR="00F748A4" w:rsidRDefault="00611A36" w:rsidP="00791521">
            <w:pPr>
              <w:pStyle w:val="Style1"/>
              <w:spacing w:line="240" w:lineRule="auto"/>
              <w:rPr>
                <w:rFonts w:ascii="Aptos" w:hAnsi="Aptos" w:cs="Calibri"/>
                <w:sz w:val="20"/>
                <w:szCs w:val="20"/>
              </w:rPr>
            </w:pPr>
            <w:r w:rsidRPr="00611A36">
              <w:rPr>
                <w:rFonts w:ascii="Aptos" w:hAnsi="Aptos" w:cs="Calibri"/>
                <w:sz w:val="20"/>
                <w:szCs w:val="20"/>
              </w:rPr>
              <w:t>Child injuring themselves or in danger of injuring themselves.</w:t>
            </w:r>
          </w:p>
        </w:tc>
        <w:tc>
          <w:tcPr>
            <w:tcW w:w="5530" w:type="dxa"/>
            <w:gridSpan w:val="19"/>
          </w:tcPr>
          <w:p w14:paraId="2EB5090A" w14:textId="217F9D52" w:rsidR="00F748A4" w:rsidRPr="00C62C82" w:rsidRDefault="00611A36" w:rsidP="00791521">
            <w:pPr>
              <w:pStyle w:val="Style1"/>
              <w:spacing w:line="240" w:lineRule="auto"/>
              <w:rPr>
                <w:rFonts w:ascii="Aptos" w:hAnsi="Aptos" w:cs="Calibri"/>
                <w:sz w:val="20"/>
                <w:szCs w:val="20"/>
              </w:rPr>
            </w:pPr>
            <w:r w:rsidRPr="00611A36">
              <w:rPr>
                <w:rFonts w:ascii="Aptos" w:hAnsi="Aptos" w:cs="Calibri"/>
                <w:sz w:val="20"/>
                <w:szCs w:val="20"/>
              </w:rPr>
              <w:t>Child injuring others or in danger of injuring others.</w:t>
            </w:r>
          </w:p>
        </w:tc>
      </w:tr>
      <w:tr w:rsidR="00F748A4" w14:paraId="3683D98E" w14:textId="77777777" w:rsidTr="000714FD">
        <w:trPr>
          <w:trHeight w:val="283"/>
        </w:trPr>
        <w:tc>
          <w:tcPr>
            <w:tcW w:w="6610" w:type="dxa"/>
            <w:gridSpan w:val="18"/>
          </w:tcPr>
          <w:p w14:paraId="7F62F864" w14:textId="6538A5AB" w:rsidR="00F748A4" w:rsidRDefault="00730C30" w:rsidP="00791521">
            <w:pPr>
              <w:pStyle w:val="Style1"/>
              <w:spacing w:line="240" w:lineRule="auto"/>
              <w:rPr>
                <w:rFonts w:ascii="Aptos" w:hAnsi="Aptos" w:cs="Calibri"/>
                <w:sz w:val="20"/>
                <w:szCs w:val="20"/>
              </w:rPr>
            </w:pPr>
            <w:r w:rsidRPr="00730C30">
              <w:rPr>
                <w:rFonts w:ascii="Aptos" w:hAnsi="Aptos" w:cs="Calibri"/>
                <w:sz w:val="20"/>
                <w:szCs w:val="20"/>
              </w:rPr>
              <w:t>Seriously damaging property or in danger of seriously damaging property.</w:t>
            </w:r>
          </w:p>
        </w:tc>
        <w:tc>
          <w:tcPr>
            <w:tcW w:w="4413" w:type="dxa"/>
            <w:gridSpan w:val="16"/>
          </w:tcPr>
          <w:p w14:paraId="12E0009A" w14:textId="1C768B66" w:rsidR="00F748A4" w:rsidRPr="00C62C82" w:rsidRDefault="00730C30" w:rsidP="00791521">
            <w:pPr>
              <w:pStyle w:val="Style1"/>
              <w:spacing w:line="240" w:lineRule="auto"/>
              <w:rPr>
                <w:rFonts w:ascii="Aptos" w:hAnsi="Aptos" w:cs="Calibri"/>
                <w:sz w:val="20"/>
                <w:szCs w:val="20"/>
              </w:rPr>
            </w:pPr>
            <w:r w:rsidRPr="00730C30">
              <w:rPr>
                <w:rFonts w:ascii="Aptos" w:hAnsi="Aptos" w:cs="Calibri"/>
                <w:sz w:val="20"/>
                <w:szCs w:val="20"/>
              </w:rPr>
              <w:t>Serious disruption, prejudicial to good order.</w:t>
            </w:r>
          </w:p>
        </w:tc>
      </w:tr>
      <w:tr w:rsidR="00EB372E" w14:paraId="755A700C" w14:textId="77777777" w:rsidTr="004A1517">
        <w:trPr>
          <w:trHeight w:val="283"/>
        </w:trPr>
        <w:tc>
          <w:tcPr>
            <w:tcW w:w="11023" w:type="dxa"/>
            <w:gridSpan w:val="34"/>
          </w:tcPr>
          <w:p w14:paraId="7444255E" w14:textId="67A041D4" w:rsidR="00EB372E" w:rsidRPr="00EB372E" w:rsidRDefault="00EB372E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 w:rsidRPr="00EB372E">
              <w:rPr>
                <w:rFonts w:ascii="Aptos" w:hAnsi="Aptos" w:cs="Calibri"/>
                <w:b/>
                <w:bCs/>
                <w:sz w:val="20"/>
                <w:szCs w:val="20"/>
              </w:rPr>
              <w:t xml:space="preserve">Description of incident involving physical restraint </w:t>
            </w:r>
          </w:p>
        </w:tc>
      </w:tr>
      <w:tr w:rsidR="00EB372E" w14:paraId="7644D012" w14:textId="77777777" w:rsidTr="00A04FA3">
        <w:trPr>
          <w:trHeight w:val="283"/>
        </w:trPr>
        <w:tc>
          <w:tcPr>
            <w:tcW w:w="11023" w:type="dxa"/>
            <w:gridSpan w:val="34"/>
          </w:tcPr>
          <w:p w14:paraId="618CEBF4" w14:textId="77777777" w:rsidR="00EB372E" w:rsidRPr="00730C30" w:rsidRDefault="00EB372E" w:rsidP="00791521">
            <w:pPr>
              <w:pStyle w:val="Style1"/>
              <w:spacing w:line="240" w:lineRule="auto"/>
              <w:rPr>
                <w:rFonts w:ascii="Aptos" w:hAnsi="Aptos" w:cs="Calibri"/>
                <w:sz w:val="20"/>
                <w:szCs w:val="20"/>
              </w:rPr>
            </w:pPr>
          </w:p>
        </w:tc>
      </w:tr>
      <w:tr w:rsidR="002638D1" w14:paraId="475DBFD6" w14:textId="77777777" w:rsidTr="000714FD">
        <w:trPr>
          <w:trHeight w:val="283"/>
        </w:trPr>
        <w:tc>
          <w:tcPr>
            <w:tcW w:w="2792" w:type="dxa"/>
            <w:gridSpan w:val="6"/>
          </w:tcPr>
          <w:p w14:paraId="2BD83DDE" w14:textId="31F3FC3F" w:rsidR="002638D1" w:rsidRPr="002638D1" w:rsidRDefault="002638D1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 w:rsidRPr="002638D1">
              <w:rPr>
                <w:rFonts w:ascii="Aptos" w:hAnsi="Aptos" w:cs="Calibri"/>
                <w:b/>
                <w:bCs/>
                <w:sz w:val="20"/>
                <w:szCs w:val="20"/>
              </w:rPr>
              <w:t xml:space="preserve">Resulting Injury? Yes or </w:t>
            </w:r>
            <w:proofErr w:type="gramStart"/>
            <w:r w:rsidRPr="002638D1">
              <w:rPr>
                <w:rFonts w:ascii="Aptos" w:hAnsi="Aptos" w:cs="Calibri"/>
                <w:b/>
                <w:bCs/>
                <w:sz w:val="20"/>
                <w:szCs w:val="20"/>
              </w:rPr>
              <w:t>No</w:t>
            </w:r>
            <w:proofErr w:type="gramEnd"/>
          </w:p>
        </w:tc>
        <w:tc>
          <w:tcPr>
            <w:tcW w:w="2695" w:type="dxa"/>
            <w:gridSpan w:val="8"/>
          </w:tcPr>
          <w:p w14:paraId="3D158E99" w14:textId="77777777" w:rsidR="002638D1" w:rsidRPr="00730C30" w:rsidRDefault="002638D1" w:rsidP="00791521">
            <w:pPr>
              <w:pStyle w:val="Style1"/>
              <w:spacing w:line="240" w:lineRule="auto"/>
              <w:rPr>
                <w:rFonts w:ascii="Aptos" w:hAnsi="Aptos" w:cs="Calibri"/>
                <w:sz w:val="20"/>
                <w:szCs w:val="20"/>
              </w:rPr>
            </w:pPr>
          </w:p>
        </w:tc>
        <w:tc>
          <w:tcPr>
            <w:tcW w:w="5536" w:type="dxa"/>
            <w:gridSpan w:val="20"/>
          </w:tcPr>
          <w:p w14:paraId="42FEE32B" w14:textId="7639ECFC" w:rsidR="002638D1" w:rsidRPr="002638D1" w:rsidRDefault="002638D1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 w:rsidRPr="002638D1">
              <w:rPr>
                <w:rFonts w:ascii="Aptos" w:hAnsi="Aptos" w:cs="Calibri"/>
                <w:b/>
                <w:bCs/>
                <w:sz w:val="20"/>
                <w:szCs w:val="20"/>
              </w:rPr>
              <w:t>If yes, please give details below</w:t>
            </w:r>
          </w:p>
        </w:tc>
      </w:tr>
      <w:tr w:rsidR="002F0AD5" w14:paraId="522D537F" w14:textId="77777777" w:rsidTr="000714FD">
        <w:trPr>
          <w:trHeight w:val="283"/>
        </w:trPr>
        <w:tc>
          <w:tcPr>
            <w:tcW w:w="997" w:type="dxa"/>
          </w:tcPr>
          <w:p w14:paraId="77F2D687" w14:textId="5D31A6A5" w:rsidR="002F0AD5" w:rsidRPr="002638D1" w:rsidRDefault="002F0AD5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Staff</w:t>
            </w:r>
          </w:p>
        </w:tc>
        <w:tc>
          <w:tcPr>
            <w:tcW w:w="380" w:type="dxa"/>
          </w:tcPr>
          <w:p w14:paraId="3A1CE790" w14:textId="77777777" w:rsidR="002F0AD5" w:rsidRPr="002638D1" w:rsidRDefault="002F0AD5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gridSpan w:val="2"/>
          </w:tcPr>
          <w:p w14:paraId="01EC5629" w14:textId="74744459" w:rsidR="002F0AD5" w:rsidRPr="002638D1" w:rsidRDefault="002F0AD5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Pupil</w:t>
            </w:r>
          </w:p>
        </w:tc>
        <w:tc>
          <w:tcPr>
            <w:tcW w:w="567" w:type="dxa"/>
            <w:gridSpan w:val="2"/>
          </w:tcPr>
          <w:p w14:paraId="62B20403" w14:textId="77777777" w:rsidR="002F0AD5" w:rsidRPr="002638D1" w:rsidRDefault="002F0AD5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854" w:type="dxa"/>
            <w:gridSpan w:val="4"/>
          </w:tcPr>
          <w:p w14:paraId="6250CBDE" w14:textId="54A41F46" w:rsidR="002F0AD5" w:rsidRPr="002638D1" w:rsidRDefault="002F0AD5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Both</w:t>
            </w:r>
          </w:p>
        </w:tc>
        <w:tc>
          <w:tcPr>
            <w:tcW w:w="426" w:type="dxa"/>
          </w:tcPr>
          <w:p w14:paraId="50AA0041" w14:textId="77777777" w:rsidR="002F0AD5" w:rsidRPr="002638D1" w:rsidRDefault="002F0AD5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2931" w:type="dxa"/>
            <w:gridSpan w:val="9"/>
          </w:tcPr>
          <w:p w14:paraId="24D89A14" w14:textId="3D24520B" w:rsidR="002F0AD5" w:rsidRPr="002638D1" w:rsidRDefault="002F0AD5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Accident form completed?</w:t>
            </w:r>
          </w:p>
        </w:tc>
        <w:tc>
          <w:tcPr>
            <w:tcW w:w="902" w:type="dxa"/>
            <w:gridSpan w:val="5"/>
          </w:tcPr>
          <w:p w14:paraId="5C1FBD84" w14:textId="2720E0AD" w:rsidR="002F0AD5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1108" w:type="dxa"/>
            <w:gridSpan w:val="3"/>
          </w:tcPr>
          <w:p w14:paraId="48B66504" w14:textId="77777777" w:rsidR="002F0AD5" w:rsidRPr="002638D1" w:rsidRDefault="002F0AD5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1005" w:type="dxa"/>
            <w:gridSpan w:val="3"/>
          </w:tcPr>
          <w:p w14:paraId="184E3228" w14:textId="52D798E6" w:rsidR="002F0AD5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005" w:type="dxa"/>
            <w:gridSpan w:val="3"/>
          </w:tcPr>
          <w:p w14:paraId="7331A254" w14:textId="53E03A0C" w:rsidR="002F0AD5" w:rsidRPr="002638D1" w:rsidRDefault="002F0AD5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</w:tr>
      <w:tr w:rsidR="00C22B1D" w14:paraId="2A9DD962" w14:textId="77777777" w:rsidTr="00C22B1D">
        <w:trPr>
          <w:trHeight w:val="283"/>
        </w:trPr>
        <w:tc>
          <w:tcPr>
            <w:tcW w:w="2755" w:type="dxa"/>
            <w:gridSpan w:val="5"/>
          </w:tcPr>
          <w:p w14:paraId="15D3F7DD" w14:textId="147E0E4A" w:rsidR="00C22B1D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Body Map Completed</w:t>
            </w:r>
          </w:p>
        </w:tc>
        <w:tc>
          <w:tcPr>
            <w:tcW w:w="689" w:type="dxa"/>
            <w:gridSpan w:val="3"/>
          </w:tcPr>
          <w:p w14:paraId="7FD8A76F" w14:textId="388803EC" w:rsidR="00C22B1D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689" w:type="dxa"/>
            <w:gridSpan w:val="4"/>
          </w:tcPr>
          <w:p w14:paraId="359C3879" w14:textId="77777777" w:rsidR="00C22B1D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689" w:type="dxa"/>
          </w:tcPr>
          <w:p w14:paraId="452F4A35" w14:textId="2B654B03" w:rsidR="00C22B1D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689" w:type="dxa"/>
            <w:gridSpan w:val="3"/>
          </w:tcPr>
          <w:p w14:paraId="423E9B56" w14:textId="77777777" w:rsidR="00C22B1D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2394" w:type="dxa"/>
            <w:gridSpan w:val="9"/>
          </w:tcPr>
          <w:p w14:paraId="393CE4D7" w14:textId="39754683" w:rsidR="00C22B1D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Medical Treatment</w:t>
            </w:r>
          </w:p>
        </w:tc>
        <w:tc>
          <w:tcPr>
            <w:tcW w:w="850" w:type="dxa"/>
            <w:gridSpan w:val="2"/>
          </w:tcPr>
          <w:p w14:paraId="7023E365" w14:textId="17D7BD84" w:rsidR="00C22B1D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890" w:type="dxa"/>
            <w:gridSpan w:val="3"/>
          </w:tcPr>
          <w:p w14:paraId="2BD78AFC" w14:textId="77777777" w:rsidR="00C22B1D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689" w:type="dxa"/>
            <w:gridSpan w:val="3"/>
          </w:tcPr>
          <w:p w14:paraId="06FBB19A" w14:textId="7471B3F4" w:rsidR="00C22B1D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689" w:type="dxa"/>
          </w:tcPr>
          <w:p w14:paraId="777A51B7" w14:textId="52025B23" w:rsidR="00C22B1D" w:rsidRPr="002638D1" w:rsidRDefault="00C22B1D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</w:tr>
      <w:tr w:rsidR="00451A9C" w14:paraId="6FDF8CA1" w14:textId="77777777" w:rsidTr="00451A9C">
        <w:trPr>
          <w:trHeight w:val="283"/>
        </w:trPr>
        <w:tc>
          <w:tcPr>
            <w:tcW w:w="2755" w:type="dxa"/>
            <w:gridSpan w:val="5"/>
          </w:tcPr>
          <w:p w14:paraId="4254C11B" w14:textId="1A7CDA91" w:rsidR="00451A9C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Damage to property</w:t>
            </w:r>
          </w:p>
        </w:tc>
        <w:tc>
          <w:tcPr>
            <w:tcW w:w="689" w:type="dxa"/>
            <w:gridSpan w:val="3"/>
          </w:tcPr>
          <w:p w14:paraId="488110A9" w14:textId="365CB63D" w:rsidR="00451A9C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689" w:type="dxa"/>
            <w:gridSpan w:val="4"/>
          </w:tcPr>
          <w:p w14:paraId="1A68F3CC" w14:textId="77777777" w:rsidR="00451A9C" w:rsidRPr="002638D1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689" w:type="dxa"/>
          </w:tcPr>
          <w:p w14:paraId="475D88C3" w14:textId="3549152D" w:rsidR="00451A9C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689" w:type="dxa"/>
            <w:gridSpan w:val="3"/>
          </w:tcPr>
          <w:p w14:paraId="6A548EC2" w14:textId="77777777" w:rsidR="00451A9C" w:rsidRPr="002638D1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1543" w:type="dxa"/>
            <w:gridSpan w:val="5"/>
          </w:tcPr>
          <w:p w14:paraId="48F59439" w14:textId="510CE0AB" w:rsidR="00451A9C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Brief details</w:t>
            </w:r>
          </w:p>
        </w:tc>
        <w:tc>
          <w:tcPr>
            <w:tcW w:w="3969" w:type="dxa"/>
            <w:gridSpan w:val="13"/>
          </w:tcPr>
          <w:p w14:paraId="32FB5B05" w14:textId="77777777" w:rsidR="00451A9C" w:rsidRPr="002638D1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</w:tr>
      <w:tr w:rsidR="00451A9C" w14:paraId="4E8074B2" w14:textId="77777777" w:rsidTr="003E6CD4">
        <w:trPr>
          <w:trHeight w:val="283"/>
        </w:trPr>
        <w:tc>
          <w:tcPr>
            <w:tcW w:w="2755" w:type="dxa"/>
            <w:gridSpan w:val="5"/>
          </w:tcPr>
          <w:p w14:paraId="20602817" w14:textId="0F0FF993" w:rsidR="00451A9C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Name(s) of staff involved</w:t>
            </w:r>
          </w:p>
        </w:tc>
        <w:tc>
          <w:tcPr>
            <w:tcW w:w="8268" w:type="dxa"/>
            <w:gridSpan w:val="29"/>
          </w:tcPr>
          <w:p w14:paraId="3BF20396" w14:textId="77777777" w:rsidR="00451A9C" w:rsidRPr="002638D1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</w:tr>
      <w:tr w:rsidR="00451A9C" w14:paraId="6D835DAE" w14:textId="77777777" w:rsidTr="003E6CD4">
        <w:trPr>
          <w:trHeight w:val="283"/>
        </w:trPr>
        <w:tc>
          <w:tcPr>
            <w:tcW w:w="2755" w:type="dxa"/>
            <w:gridSpan w:val="5"/>
          </w:tcPr>
          <w:p w14:paraId="5EC2582E" w14:textId="6627A57E" w:rsidR="00451A9C" w:rsidRDefault="00451A9C" w:rsidP="00451A9C">
            <w:pPr>
              <w:pStyle w:val="Style1"/>
              <w:spacing w:line="240" w:lineRule="auto"/>
              <w:jc w:val="left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Signatures of staff witnesses</w:t>
            </w:r>
          </w:p>
        </w:tc>
        <w:tc>
          <w:tcPr>
            <w:tcW w:w="8268" w:type="dxa"/>
            <w:gridSpan w:val="29"/>
          </w:tcPr>
          <w:p w14:paraId="60BDD438" w14:textId="77777777" w:rsidR="00451A9C" w:rsidRPr="002638D1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</w:tr>
      <w:tr w:rsidR="00451A9C" w14:paraId="6C9073D0" w14:textId="77777777" w:rsidTr="003E6CD4">
        <w:trPr>
          <w:trHeight w:val="283"/>
        </w:trPr>
        <w:tc>
          <w:tcPr>
            <w:tcW w:w="2755" w:type="dxa"/>
            <w:gridSpan w:val="5"/>
          </w:tcPr>
          <w:p w14:paraId="1E05E246" w14:textId="4D930A9D" w:rsidR="00451A9C" w:rsidRDefault="00451A9C" w:rsidP="00451A9C">
            <w:pPr>
              <w:pStyle w:val="Style1"/>
              <w:spacing w:line="240" w:lineRule="auto"/>
              <w:jc w:val="left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>
              <w:rPr>
                <w:rFonts w:ascii="Aptos" w:hAnsi="Aptos" w:cs="Calibri"/>
                <w:b/>
                <w:bCs/>
                <w:sz w:val="20"/>
                <w:szCs w:val="20"/>
              </w:rPr>
              <w:t>Any other relevant information</w:t>
            </w:r>
          </w:p>
        </w:tc>
        <w:tc>
          <w:tcPr>
            <w:tcW w:w="8268" w:type="dxa"/>
            <w:gridSpan w:val="29"/>
          </w:tcPr>
          <w:p w14:paraId="62C64D4D" w14:textId="77777777" w:rsidR="00451A9C" w:rsidRPr="002638D1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</w:tr>
      <w:tr w:rsidR="00451A9C" w14:paraId="3BEE105D" w14:textId="77777777" w:rsidTr="00451A9C">
        <w:trPr>
          <w:trHeight w:val="90"/>
        </w:trPr>
        <w:tc>
          <w:tcPr>
            <w:tcW w:w="11023" w:type="dxa"/>
            <w:gridSpan w:val="34"/>
          </w:tcPr>
          <w:p w14:paraId="376F17BA" w14:textId="77777777" w:rsidR="00451A9C" w:rsidRPr="00451A9C" w:rsidRDefault="00451A9C" w:rsidP="00791521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12"/>
                <w:szCs w:val="12"/>
              </w:rPr>
            </w:pPr>
          </w:p>
        </w:tc>
      </w:tr>
      <w:tr w:rsidR="00791521" w14:paraId="18448665" w14:textId="77777777" w:rsidTr="000714FD">
        <w:trPr>
          <w:trHeight w:val="631"/>
        </w:trPr>
        <w:tc>
          <w:tcPr>
            <w:tcW w:w="2792" w:type="dxa"/>
            <w:gridSpan w:val="6"/>
          </w:tcPr>
          <w:p w14:paraId="4904EE17" w14:textId="6D0A7136" w:rsidR="00791521" w:rsidRPr="00C62C82" w:rsidRDefault="00451A9C" w:rsidP="00791521">
            <w:pPr>
              <w:spacing w:after="0" w:line="240" w:lineRule="auto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Reporting</w:t>
            </w:r>
            <w:r w:rsidR="00791521" w:rsidRPr="00C62C82">
              <w:rPr>
                <w:rFonts w:ascii="Aptos" w:hAnsi="Aptos" w:cs="Calibri"/>
                <w:b/>
                <w:szCs w:val="20"/>
                <w:lang w:val="en-US" w:eastAsia="en-US"/>
              </w:rPr>
              <w:t xml:space="preserve"> adult’s signature: </w:t>
            </w:r>
          </w:p>
        </w:tc>
        <w:tc>
          <w:tcPr>
            <w:tcW w:w="4106" w:type="dxa"/>
            <w:gridSpan w:val="13"/>
          </w:tcPr>
          <w:p w14:paraId="5D2EC80A" w14:textId="77777777" w:rsidR="00791521" w:rsidRPr="00C62C82" w:rsidRDefault="00791521" w:rsidP="00791521">
            <w:pPr>
              <w:spacing w:after="0" w:line="240" w:lineRule="auto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  <w:tc>
          <w:tcPr>
            <w:tcW w:w="864" w:type="dxa"/>
            <w:gridSpan w:val="5"/>
          </w:tcPr>
          <w:p w14:paraId="66BCFFBF" w14:textId="77777777" w:rsidR="00791521" w:rsidRPr="00C62C82" w:rsidRDefault="00791521" w:rsidP="00791521">
            <w:pPr>
              <w:spacing w:after="0" w:line="240" w:lineRule="auto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 w:rsidRPr="00C62C82">
              <w:rPr>
                <w:rFonts w:ascii="Aptos" w:hAnsi="Aptos" w:cs="Calibri"/>
                <w:b/>
                <w:szCs w:val="20"/>
                <w:lang w:val="en-US" w:eastAsia="en-US"/>
              </w:rPr>
              <w:t>Date:</w:t>
            </w:r>
          </w:p>
        </w:tc>
        <w:tc>
          <w:tcPr>
            <w:tcW w:w="3261" w:type="dxa"/>
            <w:gridSpan w:val="10"/>
          </w:tcPr>
          <w:p w14:paraId="7BAC339A" w14:textId="77777777" w:rsidR="00791521" w:rsidRPr="00C62C82" w:rsidRDefault="00791521" w:rsidP="00791521">
            <w:pPr>
              <w:spacing w:after="0" w:line="240" w:lineRule="auto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</w:tr>
      <w:tr w:rsidR="00791521" w14:paraId="073EC8D8" w14:textId="77777777" w:rsidTr="000714FD">
        <w:trPr>
          <w:trHeight w:val="600"/>
        </w:trPr>
        <w:tc>
          <w:tcPr>
            <w:tcW w:w="2792" w:type="dxa"/>
            <w:gridSpan w:val="6"/>
          </w:tcPr>
          <w:p w14:paraId="17E49674" w14:textId="0CF1B9BE" w:rsidR="00791521" w:rsidRPr="00C62C82" w:rsidRDefault="001D37E9" w:rsidP="00791521">
            <w:pPr>
              <w:spacing w:after="0" w:line="240" w:lineRule="auto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Witness’s</w:t>
            </w:r>
            <w:r w:rsidR="00791521" w:rsidRPr="00C62C82">
              <w:rPr>
                <w:rFonts w:ascii="Aptos" w:hAnsi="Aptos" w:cs="Calibri"/>
                <w:b/>
                <w:szCs w:val="20"/>
                <w:lang w:val="en-US" w:eastAsia="en-US"/>
              </w:rPr>
              <w:t xml:space="preserve"> signature:</w:t>
            </w:r>
          </w:p>
        </w:tc>
        <w:tc>
          <w:tcPr>
            <w:tcW w:w="4106" w:type="dxa"/>
            <w:gridSpan w:val="13"/>
          </w:tcPr>
          <w:p w14:paraId="376C97BD" w14:textId="77777777" w:rsidR="00791521" w:rsidRPr="00C62C82" w:rsidRDefault="00791521" w:rsidP="00791521">
            <w:pPr>
              <w:spacing w:after="0" w:line="240" w:lineRule="auto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  <w:tc>
          <w:tcPr>
            <w:tcW w:w="864" w:type="dxa"/>
            <w:gridSpan w:val="5"/>
          </w:tcPr>
          <w:p w14:paraId="5C05FEF5" w14:textId="77777777" w:rsidR="00791521" w:rsidRPr="00C62C82" w:rsidRDefault="00791521" w:rsidP="00791521">
            <w:pPr>
              <w:spacing w:after="0" w:line="240" w:lineRule="auto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 w:rsidRPr="00C62C82">
              <w:rPr>
                <w:rFonts w:ascii="Aptos" w:hAnsi="Aptos" w:cs="Calibri"/>
                <w:b/>
                <w:szCs w:val="20"/>
                <w:lang w:val="en-US" w:eastAsia="en-US"/>
              </w:rPr>
              <w:t>Date:</w:t>
            </w:r>
          </w:p>
        </w:tc>
        <w:tc>
          <w:tcPr>
            <w:tcW w:w="3261" w:type="dxa"/>
            <w:gridSpan w:val="10"/>
          </w:tcPr>
          <w:p w14:paraId="6D12D9EA" w14:textId="77777777" w:rsidR="00791521" w:rsidRPr="00C62C82" w:rsidRDefault="00791521" w:rsidP="00791521">
            <w:pPr>
              <w:spacing w:after="0" w:line="240" w:lineRule="auto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</w:tr>
      <w:tr w:rsidR="001D37E9" w:rsidRPr="001D37E9" w14:paraId="3246EDC2" w14:textId="77777777" w:rsidTr="006E63D2">
        <w:trPr>
          <w:trHeight w:val="95"/>
        </w:trPr>
        <w:tc>
          <w:tcPr>
            <w:tcW w:w="11023" w:type="dxa"/>
            <w:gridSpan w:val="34"/>
          </w:tcPr>
          <w:p w14:paraId="30972A85" w14:textId="77777777" w:rsidR="001D37E9" w:rsidRPr="001D37E9" w:rsidRDefault="001D37E9" w:rsidP="00791521">
            <w:pPr>
              <w:spacing w:after="0" w:line="240" w:lineRule="auto"/>
              <w:rPr>
                <w:rFonts w:ascii="Aptos" w:hAnsi="Aptos" w:cs="Calibri"/>
                <w:sz w:val="6"/>
                <w:szCs w:val="6"/>
                <w:lang w:val="en-US" w:eastAsia="en-US"/>
              </w:rPr>
            </w:pPr>
          </w:p>
        </w:tc>
      </w:tr>
      <w:tr w:rsidR="001D37E9" w:rsidRPr="004A6934" w14:paraId="02B7E529" w14:textId="77777777" w:rsidTr="00A07282">
        <w:tc>
          <w:tcPr>
            <w:tcW w:w="11023" w:type="dxa"/>
            <w:gridSpan w:val="34"/>
            <w:shd w:val="clear" w:color="auto" w:fill="000000"/>
          </w:tcPr>
          <w:p w14:paraId="72C17524" w14:textId="4436A6A5" w:rsidR="001D37E9" w:rsidRPr="004A6934" w:rsidRDefault="001D37E9" w:rsidP="00A07282">
            <w:pPr>
              <w:spacing w:after="0" w:line="240" w:lineRule="auto"/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</w:pPr>
            <w:r w:rsidRPr="004A6934"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t xml:space="preserve">Section </w:t>
            </w:r>
            <w:r w:rsidR="000C6195"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t>6</w:t>
            </w:r>
          </w:p>
        </w:tc>
      </w:tr>
      <w:tr w:rsidR="001D37E9" w14:paraId="7ED34F0B" w14:textId="77777777" w:rsidTr="00A07282">
        <w:trPr>
          <w:trHeight w:val="85"/>
        </w:trPr>
        <w:tc>
          <w:tcPr>
            <w:tcW w:w="11023" w:type="dxa"/>
            <w:gridSpan w:val="34"/>
          </w:tcPr>
          <w:p w14:paraId="63DF0BC4" w14:textId="51B84907" w:rsidR="001D37E9" w:rsidRPr="00611A36" w:rsidRDefault="00D87A17" w:rsidP="00A07282">
            <w:pPr>
              <w:spacing w:after="0" w:line="240" w:lineRule="auto"/>
              <w:rPr>
                <w:rFonts w:ascii="Aptos" w:hAnsi="Aptos" w:cs="Calibri"/>
                <w:b/>
                <w:bCs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>Action Taken after Incident</w:t>
            </w:r>
          </w:p>
        </w:tc>
      </w:tr>
      <w:tr w:rsidR="00D87A17" w:rsidRPr="008D0F77" w14:paraId="1DF89F43" w14:textId="77777777" w:rsidTr="000714FD">
        <w:trPr>
          <w:trHeight w:val="519"/>
        </w:trPr>
        <w:tc>
          <w:tcPr>
            <w:tcW w:w="2913" w:type="dxa"/>
            <w:gridSpan w:val="7"/>
            <w:vAlign w:val="center"/>
          </w:tcPr>
          <w:p w14:paraId="0106A25E" w14:textId="3E372FC7" w:rsidR="00D87A17" w:rsidRPr="008D0F77" w:rsidRDefault="00CA45F0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CA45F0">
              <w:rPr>
                <w:rFonts w:ascii="Aptos" w:hAnsi="Aptos" w:cs="Calibri"/>
                <w:b/>
                <w:bCs/>
                <w:szCs w:val="24"/>
                <w:lang w:eastAsia="en-US"/>
              </w:rPr>
              <w:t>Talk through</w:t>
            </w:r>
          </w:p>
        </w:tc>
        <w:tc>
          <w:tcPr>
            <w:tcW w:w="733" w:type="dxa"/>
            <w:gridSpan w:val="3"/>
            <w:vAlign w:val="center"/>
          </w:tcPr>
          <w:p w14:paraId="768F9D07" w14:textId="77777777" w:rsidR="00D87A17" w:rsidRPr="008D0F77" w:rsidRDefault="00D87A17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4494CAA9" w14:textId="4BF3B8E6" w:rsidR="00D87A17" w:rsidRPr="008D0F77" w:rsidRDefault="000A10E6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0A10E6">
              <w:rPr>
                <w:rFonts w:ascii="Aptos" w:hAnsi="Aptos" w:cs="Calibri"/>
                <w:b/>
                <w:bCs/>
                <w:szCs w:val="24"/>
                <w:lang w:eastAsia="en-US"/>
              </w:rPr>
              <w:t>Stayed with Head/Deputy</w:t>
            </w:r>
          </w:p>
        </w:tc>
        <w:tc>
          <w:tcPr>
            <w:tcW w:w="733" w:type="dxa"/>
            <w:gridSpan w:val="5"/>
            <w:vAlign w:val="center"/>
          </w:tcPr>
          <w:p w14:paraId="1B2F880B" w14:textId="77777777" w:rsidR="00D87A17" w:rsidRPr="008D0F77" w:rsidRDefault="00D87A17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7A47997A" w14:textId="4BEE638E" w:rsidR="00D87A17" w:rsidRPr="008D0F77" w:rsidRDefault="000A10E6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0A10E6">
              <w:rPr>
                <w:rFonts w:ascii="Aptos" w:hAnsi="Aptos" w:cs="Calibri"/>
                <w:b/>
                <w:bCs/>
                <w:szCs w:val="24"/>
                <w:lang w:eastAsia="en-US"/>
              </w:rPr>
              <w:t>Consequence/Sanction</w:t>
            </w:r>
          </w:p>
        </w:tc>
        <w:tc>
          <w:tcPr>
            <w:tcW w:w="789" w:type="dxa"/>
            <w:gridSpan w:val="2"/>
            <w:vAlign w:val="center"/>
          </w:tcPr>
          <w:p w14:paraId="27D7D44F" w14:textId="77777777" w:rsidR="00D87A17" w:rsidRPr="008D0F77" w:rsidRDefault="00D87A17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D87A17" w:rsidRPr="008D0F77" w14:paraId="28A9BC91" w14:textId="77777777" w:rsidTr="000714FD">
        <w:trPr>
          <w:trHeight w:val="421"/>
        </w:trPr>
        <w:tc>
          <w:tcPr>
            <w:tcW w:w="2913" w:type="dxa"/>
            <w:gridSpan w:val="7"/>
            <w:vAlign w:val="center"/>
          </w:tcPr>
          <w:p w14:paraId="58CBB1EC" w14:textId="77777777" w:rsidR="000A10E6" w:rsidRPr="000A10E6" w:rsidRDefault="000A10E6" w:rsidP="000A10E6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eastAsia="en-US"/>
              </w:rPr>
            </w:pPr>
            <w:r w:rsidRPr="000A10E6">
              <w:rPr>
                <w:rFonts w:ascii="Aptos" w:hAnsi="Aptos" w:cs="Calibri"/>
                <w:b/>
                <w:bCs/>
                <w:szCs w:val="24"/>
                <w:lang w:eastAsia="en-US"/>
              </w:rPr>
              <w:t>Moved into different</w:t>
            </w:r>
          </w:p>
          <w:p w14:paraId="66028888" w14:textId="1975A180" w:rsidR="00D87A17" w:rsidRPr="008D0F77" w:rsidRDefault="000A10E6" w:rsidP="000A10E6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0A10E6">
              <w:rPr>
                <w:rFonts w:ascii="Aptos" w:hAnsi="Aptos" w:cs="Calibri"/>
                <w:b/>
                <w:bCs/>
                <w:szCs w:val="24"/>
                <w:lang w:eastAsia="en-US"/>
              </w:rPr>
              <w:t>class with adult</w:t>
            </w:r>
          </w:p>
        </w:tc>
        <w:tc>
          <w:tcPr>
            <w:tcW w:w="733" w:type="dxa"/>
            <w:gridSpan w:val="3"/>
            <w:vAlign w:val="center"/>
          </w:tcPr>
          <w:p w14:paraId="0A3CB648" w14:textId="77777777" w:rsidR="00D87A17" w:rsidRPr="008D0F77" w:rsidRDefault="00D87A17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562998B5" w14:textId="0F27970B" w:rsidR="00D87A17" w:rsidRPr="008D0F77" w:rsidRDefault="00464015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464015">
              <w:rPr>
                <w:rFonts w:ascii="Aptos" w:hAnsi="Aptos" w:cs="Calibri"/>
                <w:b/>
                <w:bCs/>
                <w:szCs w:val="24"/>
                <w:lang w:eastAsia="en-US"/>
              </w:rPr>
              <w:t>Parents informed</w:t>
            </w:r>
          </w:p>
        </w:tc>
        <w:tc>
          <w:tcPr>
            <w:tcW w:w="733" w:type="dxa"/>
            <w:gridSpan w:val="5"/>
            <w:vAlign w:val="center"/>
          </w:tcPr>
          <w:p w14:paraId="14D44C92" w14:textId="77777777" w:rsidR="00D87A17" w:rsidRPr="008D0F77" w:rsidRDefault="00D87A17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9" w:type="dxa"/>
            <w:gridSpan w:val="10"/>
            <w:vAlign w:val="center"/>
          </w:tcPr>
          <w:p w14:paraId="47BE5931" w14:textId="77777777" w:rsidR="00464015" w:rsidRPr="00464015" w:rsidRDefault="00464015" w:rsidP="00464015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eastAsia="en-US"/>
              </w:rPr>
            </w:pPr>
            <w:r w:rsidRPr="00464015">
              <w:rPr>
                <w:rFonts w:ascii="Aptos" w:hAnsi="Aptos" w:cs="Calibri"/>
                <w:b/>
                <w:bCs/>
                <w:szCs w:val="24"/>
                <w:lang w:eastAsia="en-US"/>
              </w:rPr>
              <w:t>Suspension by</w:t>
            </w:r>
          </w:p>
          <w:p w14:paraId="2F8A3756" w14:textId="6C708A9C" w:rsidR="00D87A17" w:rsidRPr="008D0F77" w:rsidRDefault="00464015" w:rsidP="00464015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464015">
              <w:rPr>
                <w:rFonts w:ascii="Aptos" w:hAnsi="Aptos" w:cs="Calibri"/>
                <w:b/>
                <w:bCs/>
                <w:szCs w:val="24"/>
                <w:lang w:eastAsia="en-US"/>
              </w:rPr>
              <w:t>Headteacher</w:t>
            </w:r>
          </w:p>
        </w:tc>
        <w:tc>
          <w:tcPr>
            <w:tcW w:w="789" w:type="dxa"/>
            <w:gridSpan w:val="2"/>
            <w:vAlign w:val="center"/>
          </w:tcPr>
          <w:p w14:paraId="64799DDB" w14:textId="77777777" w:rsidR="00D87A17" w:rsidRPr="008D0F77" w:rsidRDefault="00D87A17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D87A17" w:rsidRPr="008D0F77" w14:paraId="0D34148B" w14:textId="77777777" w:rsidTr="000714FD">
        <w:trPr>
          <w:trHeight w:val="421"/>
        </w:trPr>
        <w:tc>
          <w:tcPr>
            <w:tcW w:w="2913" w:type="dxa"/>
            <w:gridSpan w:val="7"/>
            <w:vAlign w:val="center"/>
          </w:tcPr>
          <w:p w14:paraId="060F6D6F" w14:textId="77777777" w:rsidR="00464015" w:rsidRPr="00464015" w:rsidRDefault="00464015" w:rsidP="00464015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eastAsia="en-US"/>
              </w:rPr>
            </w:pPr>
            <w:r w:rsidRPr="00464015">
              <w:rPr>
                <w:rFonts w:ascii="Aptos" w:hAnsi="Aptos" w:cs="Calibri"/>
                <w:b/>
                <w:bCs/>
                <w:szCs w:val="24"/>
                <w:lang w:eastAsia="en-US"/>
              </w:rPr>
              <w:t>Moved into different</w:t>
            </w:r>
          </w:p>
          <w:p w14:paraId="12B3D0A2" w14:textId="18E5F40C" w:rsidR="00D87A17" w:rsidRPr="008D0F77" w:rsidRDefault="00464015" w:rsidP="00464015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464015">
              <w:rPr>
                <w:rFonts w:ascii="Aptos" w:hAnsi="Aptos" w:cs="Calibri"/>
                <w:b/>
                <w:bCs/>
                <w:szCs w:val="24"/>
                <w:lang w:eastAsia="en-US"/>
              </w:rPr>
              <w:t>class independently</w:t>
            </w:r>
          </w:p>
        </w:tc>
        <w:tc>
          <w:tcPr>
            <w:tcW w:w="733" w:type="dxa"/>
            <w:gridSpan w:val="3"/>
            <w:vAlign w:val="center"/>
          </w:tcPr>
          <w:p w14:paraId="1757950B" w14:textId="77777777" w:rsidR="00D87A17" w:rsidRPr="008D0F77" w:rsidRDefault="00D87A17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06CE9A96" w14:textId="77777777" w:rsidR="00464015" w:rsidRPr="00464015" w:rsidRDefault="00464015" w:rsidP="00464015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eastAsia="en-US"/>
              </w:rPr>
            </w:pPr>
            <w:r w:rsidRPr="00464015">
              <w:rPr>
                <w:rFonts w:ascii="Aptos" w:hAnsi="Aptos" w:cs="Calibri"/>
                <w:b/>
                <w:bCs/>
                <w:szCs w:val="24"/>
                <w:lang w:eastAsia="en-US"/>
              </w:rPr>
              <w:t>Parents volunteered to take</w:t>
            </w:r>
          </w:p>
          <w:p w14:paraId="15FD97B2" w14:textId="3F0D13D4" w:rsidR="00D87A17" w:rsidRPr="008D0F77" w:rsidRDefault="00464015" w:rsidP="00464015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464015">
              <w:rPr>
                <w:rFonts w:ascii="Aptos" w:hAnsi="Aptos" w:cs="Calibri"/>
                <w:b/>
                <w:bCs/>
                <w:szCs w:val="24"/>
                <w:lang w:eastAsia="en-US"/>
              </w:rPr>
              <w:t>pupil home</w:t>
            </w:r>
          </w:p>
        </w:tc>
        <w:tc>
          <w:tcPr>
            <w:tcW w:w="733" w:type="dxa"/>
            <w:gridSpan w:val="5"/>
            <w:vAlign w:val="center"/>
          </w:tcPr>
          <w:p w14:paraId="3CB15331" w14:textId="77777777" w:rsidR="00D87A17" w:rsidRPr="008D0F77" w:rsidRDefault="00D87A17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1450" w:type="dxa"/>
            <w:gridSpan w:val="5"/>
            <w:vAlign w:val="center"/>
          </w:tcPr>
          <w:p w14:paraId="79D15C3C" w14:textId="4BFF79A9" w:rsidR="00D87A17" w:rsidRPr="008D0F77" w:rsidRDefault="00464015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464015">
              <w:rPr>
                <w:rFonts w:ascii="Aptos" w:hAnsi="Aptos" w:cs="Calibri"/>
                <w:b/>
                <w:bCs/>
                <w:szCs w:val="24"/>
                <w:lang w:eastAsia="en-US"/>
              </w:rPr>
              <w:t>Other (please specify)</w:t>
            </w:r>
          </w:p>
        </w:tc>
        <w:tc>
          <w:tcPr>
            <w:tcW w:w="2268" w:type="dxa"/>
            <w:gridSpan w:val="7"/>
            <w:vAlign w:val="center"/>
          </w:tcPr>
          <w:p w14:paraId="6FCC570A" w14:textId="77777777" w:rsidR="00D87A17" w:rsidRPr="008D0F77" w:rsidRDefault="00D87A17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1D37E9" w14:paraId="3C1C1680" w14:textId="77777777" w:rsidTr="000714FD">
        <w:trPr>
          <w:trHeight w:val="283"/>
        </w:trPr>
        <w:tc>
          <w:tcPr>
            <w:tcW w:w="5493" w:type="dxa"/>
            <w:gridSpan w:val="15"/>
          </w:tcPr>
          <w:p w14:paraId="0B8C5EF9" w14:textId="5C20714B" w:rsidR="001D37E9" w:rsidRPr="00611A36" w:rsidRDefault="000714FD" w:rsidP="00A07282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 w:rsidRPr="000714FD">
              <w:rPr>
                <w:rFonts w:ascii="Aptos" w:hAnsi="Aptos" w:cs="Calibri"/>
                <w:b/>
                <w:bCs/>
                <w:sz w:val="20"/>
                <w:szCs w:val="20"/>
                <w:lang w:val="en-GB"/>
              </w:rPr>
              <w:t>Duration of incident, how long before pupil re-integrated into the class and their routine?</w:t>
            </w:r>
          </w:p>
        </w:tc>
        <w:tc>
          <w:tcPr>
            <w:tcW w:w="5530" w:type="dxa"/>
            <w:gridSpan w:val="19"/>
          </w:tcPr>
          <w:p w14:paraId="2324213E" w14:textId="77777777" w:rsidR="001D37E9" w:rsidRPr="00611A36" w:rsidRDefault="001D37E9" w:rsidP="00A07282">
            <w:pPr>
              <w:pStyle w:val="Style1"/>
              <w:spacing w:line="240" w:lineRule="auto"/>
              <w:rPr>
                <w:rFonts w:ascii="Aptos" w:hAnsi="Aptos" w:cs="Calibri"/>
                <w:sz w:val="20"/>
                <w:szCs w:val="20"/>
              </w:rPr>
            </w:pPr>
          </w:p>
        </w:tc>
      </w:tr>
      <w:tr w:rsidR="000C6195" w14:paraId="0C0D6DC0" w14:textId="77777777" w:rsidTr="00850AD3">
        <w:trPr>
          <w:trHeight w:val="283"/>
        </w:trPr>
        <w:tc>
          <w:tcPr>
            <w:tcW w:w="4133" w:type="dxa"/>
            <w:gridSpan w:val="12"/>
          </w:tcPr>
          <w:p w14:paraId="6F965E4D" w14:textId="109569B9" w:rsidR="000C6195" w:rsidRPr="00611A36" w:rsidRDefault="000C6195" w:rsidP="00A07282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 w:rsidRPr="000C6195">
              <w:rPr>
                <w:rFonts w:ascii="Aptos" w:hAnsi="Aptos" w:cs="Calibri"/>
                <w:b/>
                <w:bCs/>
                <w:sz w:val="20"/>
                <w:szCs w:val="20"/>
                <w:lang w:val="en-GB"/>
              </w:rPr>
              <w:t>Staff support provided - Time out</w:t>
            </w:r>
          </w:p>
        </w:tc>
        <w:tc>
          <w:tcPr>
            <w:tcW w:w="1378" w:type="dxa"/>
            <w:gridSpan w:val="4"/>
          </w:tcPr>
          <w:p w14:paraId="5AA1B813" w14:textId="77777777" w:rsidR="000C6195" w:rsidRPr="00611A36" w:rsidRDefault="000C6195" w:rsidP="00A07282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  <w:tc>
          <w:tcPr>
            <w:tcW w:w="4134" w:type="dxa"/>
            <w:gridSpan w:val="14"/>
          </w:tcPr>
          <w:p w14:paraId="1D3F6865" w14:textId="63260264" w:rsidR="000C6195" w:rsidRPr="00611A36" w:rsidRDefault="000C6195" w:rsidP="00A07282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 w:rsidRPr="000C6195">
              <w:rPr>
                <w:rFonts w:ascii="Aptos" w:hAnsi="Aptos" w:cs="Calibri"/>
                <w:b/>
                <w:bCs/>
                <w:sz w:val="20"/>
                <w:szCs w:val="20"/>
                <w:lang w:val="en-GB"/>
              </w:rPr>
              <w:t>Debriefing with S</w:t>
            </w:r>
            <w:r>
              <w:rPr>
                <w:rFonts w:ascii="Aptos" w:hAnsi="Aptos" w:cs="Calibri"/>
                <w:b/>
                <w:bCs/>
                <w:sz w:val="20"/>
                <w:szCs w:val="20"/>
                <w:lang w:val="en-GB"/>
              </w:rPr>
              <w:t>L</w:t>
            </w:r>
            <w:r w:rsidRPr="000C6195">
              <w:rPr>
                <w:rFonts w:ascii="Aptos" w:hAnsi="Aptos" w:cs="Calibri"/>
                <w:b/>
                <w:bCs/>
                <w:sz w:val="20"/>
                <w:szCs w:val="20"/>
                <w:lang w:val="en-GB"/>
              </w:rPr>
              <w:t>T member</w:t>
            </w:r>
          </w:p>
        </w:tc>
        <w:tc>
          <w:tcPr>
            <w:tcW w:w="1378" w:type="dxa"/>
            <w:gridSpan w:val="4"/>
          </w:tcPr>
          <w:p w14:paraId="1C97F136" w14:textId="78A2F79A" w:rsidR="000C6195" w:rsidRPr="00611A36" w:rsidRDefault="000C6195" w:rsidP="00A07282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</w:p>
        </w:tc>
      </w:tr>
      <w:tr w:rsidR="000C6195" w14:paraId="36766E15" w14:textId="77777777" w:rsidTr="00A07282">
        <w:trPr>
          <w:trHeight w:val="90"/>
        </w:trPr>
        <w:tc>
          <w:tcPr>
            <w:tcW w:w="11023" w:type="dxa"/>
            <w:gridSpan w:val="34"/>
          </w:tcPr>
          <w:p w14:paraId="146D0C1D" w14:textId="77777777" w:rsidR="000C6195" w:rsidRPr="00451A9C" w:rsidRDefault="000C6195" w:rsidP="00A07282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12"/>
                <w:szCs w:val="12"/>
              </w:rPr>
            </w:pPr>
          </w:p>
        </w:tc>
      </w:tr>
      <w:tr w:rsidR="000C6195" w14:paraId="774E72FB" w14:textId="77777777" w:rsidTr="00A07282">
        <w:trPr>
          <w:trHeight w:val="631"/>
        </w:trPr>
        <w:tc>
          <w:tcPr>
            <w:tcW w:w="2792" w:type="dxa"/>
            <w:gridSpan w:val="6"/>
          </w:tcPr>
          <w:p w14:paraId="7869E248" w14:textId="77777777" w:rsidR="000C6195" w:rsidRPr="00C62C82" w:rsidRDefault="000C6195" w:rsidP="00A07282">
            <w:pPr>
              <w:spacing w:after="0" w:line="240" w:lineRule="auto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Reporting</w:t>
            </w:r>
            <w:r w:rsidRPr="00C62C82">
              <w:rPr>
                <w:rFonts w:ascii="Aptos" w:hAnsi="Aptos" w:cs="Calibri"/>
                <w:b/>
                <w:szCs w:val="20"/>
                <w:lang w:val="en-US" w:eastAsia="en-US"/>
              </w:rPr>
              <w:t xml:space="preserve"> adult’s signature: </w:t>
            </w:r>
          </w:p>
        </w:tc>
        <w:tc>
          <w:tcPr>
            <w:tcW w:w="4106" w:type="dxa"/>
            <w:gridSpan w:val="13"/>
          </w:tcPr>
          <w:p w14:paraId="111AEF60" w14:textId="77777777" w:rsidR="000C6195" w:rsidRPr="00C62C82" w:rsidRDefault="000C6195" w:rsidP="00A07282">
            <w:pPr>
              <w:spacing w:after="0" w:line="240" w:lineRule="auto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  <w:tc>
          <w:tcPr>
            <w:tcW w:w="864" w:type="dxa"/>
            <w:gridSpan w:val="5"/>
          </w:tcPr>
          <w:p w14:paraId="515DFC3B" w14:textId="77777777" w:rsidR="000C6195" w:rsidRPr="00C62C82" w:rsidRDefault="000C6195" w:rsidP="00A07282">
            <w:pPr>
              <w:spacing w:after="0" w:line="240" w:lineRule="auto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 w:rsidRPr="00C62C82">
              <w:rPr>
                <w:rFonts w:ascii="Aptos" w:hAnsi="Aptos" w:cs="Calibri"/>
                <w:b/>
                <w:szCs w:val="20"/>
                <w:lang w:val="en-US" w:eastAsia="en-US"/>
              </w:rPr>
              <w:t>Date:</w:t>
            </w:r>
          </w:p>
        </w:tc>
        <w:tc>
          <w:tcPr>
            <w:tcW w:w="3261" w:type="dxa"/>
            <w:gridSpan w:val="10"/>
          </w:tcPr>
          <w:p w14:paraId="1DA252C8" w14:textId="77777777" w:rsidR="000C6195" w:rsidRPr="00C62C82" w:rsidRDefault="000C6195" w:rsidP="00A07282">
            <w:pPr>
              <w:spacing w:after="0" w:line="240" w:lineRule="auto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</w:tr>
      <w:tr w:rsidR="000C6195" w14:paraId="7C155068" w14:textId="77777777" w:rsidTr="00A07282">
        <w:trPr>
          <w:trHeight w:val="600"/>
        </w:trPr>
        <w:tc>
          <w:tcPr>
            <w:tcW w:w="2792" w:type="dxa"/>
            <w:gridSpan w:val="6"/>
          </w:tcPr>
          <w:p w14:paraId="179E0D75" w14:textId="77777777" w:rsidR="000C6195" w:rsidRPr="00C62C82" w:rsidRDefault="000C6195" w:rsidP="00A07282">
            <w:pPr>
              <w:spacing w:after="0" w:line="240" w:lineRule="auto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szCs w:val="20"/>
                <w:lang w:val="en-US" w:eastAsia="en-US"/>
              </w:rPr>
              <w:t>Witness’s</w:t>
            </w:r>
            <w:r w:rsidRPr="00C62C82">
              <w:rPr>
                <w:rFonts w:ascii="Aptos" w:hAnsi="Aptos" w:cs="Calibri"/>
                <w:b/>
                <w:szCs w:val="20"/>
                <w:lang w:val="en-US" w:eastAsia="en-US"/>
              </w:rPr>
              <w:t xml:space="preserve"> signature:</w:t>
            </w:r>
          </w:p>
        </w:tc>
        <w:tc>
          <w:tcPr>
            <w:tcW w:w="4106" w:type="dxa"/>
            <w:gridSpan w:val="13"/>
          </w:tcPr>
          <w:p w14:paraId="2577082A" w14:textId="77777777" w:rsidR="000C6195" w:rsidRPr="00C62C82" w:rsidRDefault="000C6195" w:rsidP="00A07282">
            <w:pPr>
              <w:spacing w:after="0" w:line="240" w:lineRule="auto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  <w:tc>
          <w:tcPr>
            <w:tcW w:w="864" w:type="dxa"/>
            <w:gridSpan w:val="5"/>
          </w:tcPr>
          <w:p w14:paraId="6280F1BF" w14:textId="77777777" w:rsidR="000C6195" w:rsidRPr="00C62C82" w:rsidRDefault="000C6195" w:rsidP="00A07282">
            <w:pPr>
              <w:spacing w:after="0" w:line="240" w:lineRule="auto"/>
              <w:rPr>
                <w:rFonts w:ascii="Aptos" w:hAnsi="Aptos" w:cs="Calibri"/>
                <w:b/>
                <w:szCs w:val="20"/>
                <w:lang w:val="en-US" w:eastAsia="en-US"/>
              </w:rPr>
            </w:pPr>
            <w:r w:rsidRPr="00C62C82">
              <w:rPr>
                <w:rFonts w:ascii="Aptos" w:hAnsi="Aptos" w:cs="Calibri"/>
                <w:b/>
                <w:szCs w:val="20"/>
                <w:lang w:val="en-US" w:eastAsia="en-US"/>
              </w:rPr>
              <w:t>Date:</w:t>
            </w:r>
          </w:p>
        </w:tc>
        <w:tc>
          <w:tcPr>
            <w:tcW w:w="3261" w:type="dxa"/>
            <w:gridSpan w:val="10"/>
          </w:tcPr>
          <w:p w14:paraId="07C718F6" w14:textId="77777777" w:rsidR="000C6195" w:rsidRPr="00C62C82" w:rsidRDefault="000C6195" w:rsidP="00A07282">
            <w:pPr>
              <w:spacing w:after="0" w:line="240" w:lineRule="auto"/>
              <w:rPr>
                <w:rFonts w:ascii="Aptos" w:hAnsi="Aptos" w:cs="Calibri"/>
                <w:szCs w:val="20"/>
                <w:lang w:val="en-US" w:eastAsia="en-US"/>
              </w:rPr>
            </w:pPr>
          </w:p>
        </w:tc>
      </w:tr>
      <w:tr w:rsidR="000C6195" w:rsidRPr="001D37E9" w14:paraId="303E1F24" w14:textId="77777777" w:rsidTr="00A07282">
        <w:trPr>
          <w:trHeight w:val="95"/>
        </w:trPr>
        <w:tc>
          <w:tcPr>
            <w:tcW w:w="11023" w:type="dxa"/>
            <w:gridSpan w:val="34"/>
          </w:tcPr>
          <w:p w14:paraId="14738EE8" w14:textId="77777777" w:rsidR="000C6195" w:rsidRPr="001D37E9" w:rsidRDefault="000C6195" w:rsidP="00A07282">
            <w:pPr>
              <w:spacing w:after="0" w:line="240" w:lineRule="auto"/>
              <w:rPr>
                <w:rFonts w:ascii="Aptos" w:hAnsi="Aptos" w:cs="Calibri"/>
                <w:sz w:val="6"/>
                <w:szCs w:val="6"/>
                <w:lang w:val="en-US" w:eastAsia="en-US"/>
              </w:rPr>
            </w:pPr>
          </w:p>
        </w:tc>
      </w:tr>
      <w:tr w:rsidR="000C6195" w:rsidRPr="004A6934" w14:paraId="04438AD5" w14:textId="77777777" w:rsidTr="00A07282">
        <w:tc>
          <w:tcPr>
            <w:tcW w:w="11023" w:type="dxa"/>
            <w:gridSpan w:val="34"/>
            <w:shd w:val="clear" w:color="auto" w:fill="000000"/>
          </w:tcPr>
          <w:p w14:paraId="5A3D7F25" w14:textId="45DF4E0C" w:rsidR="000C6195" w:rsidRPr="004A6934" w:rsidRDefault="000C6195" w:rsidP="00A07282">
            <w:pPr>
              <w:spacing w:after="0" w:line="240" w:lineRule="auto"/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</w:pPr>
            <w:r w:rsidRPr="004A6934"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t xml:space="preserve">Section </w:t>
            </w:r>
            <w:r>
              <w:rPr>
                <w:rFonts w:ascii="Aptos" w:hAnsi="Aptos" w:cs="Calibri"/>
                <w:b/>
                <w:color w:val="FFFFFF"/>
                <w:szCs w:val="24"/>
                <w:lang w:val="en-US" w:eastAsia="en-US"/>
              </w:rPr>
              <w:t>7</w:t>
            </w:r>
          </w:p>
        </w:tc>
      </w:tr>
      <w:tr w:rsidR="000C6195" w14:paraId="4589C5B0" w14:textId="77777777" w:rsidTr="00A07282">
        <w:trPr>
          <w:trHeight w:val="85"/>
        </w:trPr>
        <w:tc>
          <w:tcPr>
            <w:tcW w:w="11023" w:type="dxa"/>
            <w:gridSpan w:val="34"/>
          </w:tcPr>
          <w:p w14:paraId="2E31BF6F" w14:textId="500CFD58" w:rsidR="000C6195" w:rsidRPr="00611A36" w:rsidRDefault="000C6195" w:rsidP="00A07282">
            <w:pPr>
              <w:spacing w:after="0" w:line="240" w:lineRule="auto"/>
              <w:rPr>
                <w:rFonts w:ascii="Aptos" w:hAnsi="Aptos" w:cs="Calibri"/>
                <w:b/>
                <w:bCs/>
                <w:szCs w:val="20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0"/>
                <w:lang w:val="en-US" w:eastAsia="en-US"/>
              </w:rPr>
              <w:t>To be completed by Headteacher of Senior Leader</w:t>
            </w:r>
          </w:p>
        </w:tc>
      </w:tr>
      <w:tr w:rsidR="00884CE5" w:rsidRPr="008D0F77" w14:paraId="269511C2" w14:textId="77777777" w:rsidTr="00237FCE">
        <w:trPr>
          <w:trHeight w:val="297"/>
        </w:trPr>
        <w:tc>
          <w:tcPr>
            <w:tcW w:w="6572" w:type="dxa"/>
            <w:gridSpan w:val="17"/>
            <w:vAlign w:val="center"/>
          </w:tcPr>
          <w:p w14:paraId="6E7AE27A" w14:textId="36FC235D" w:rsidR="00884CE5" w:rsidRPr="008D0F77" w:rsidRDefault="00884CE5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eastAsia="en-US"/>
              </w:rPr>
              <w:t>Recorded on CPOMS</w:t>
            </w:r>
          </w:p>
        </w:tc>
        <w:tc>
          <w:tcPr>
            <w:tcW w:w="4451" w:type="dxa"/>
            <w:gridSpan w:val="17"/>
            <w:vAlign w:val="center"/>
          </w:tcPr>
          <w:p w14:paraId="6CE19EC6" w14:textId="77777777" w:rsidR="00884CE5" w:rsidRPr="008D0F77" w:rsidRDefault="00884CE5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2D1330" w:rsidRPr="008D0F77" w14:paraId="78112C7E" w14:textId="77777777" w:rsidTr="0060282E">
        <w:trPr>
          <w:trHeight w:val="421"/>
        </w:trPr>
        <w:tc>
          <w:tcPr>
            <w:tcW w:w="2913" w:type="dxa"/>
            <w:gridSpan w:val="7"/>
            <w:vAlign w:val="center"/>
          </w:tcPr>
          <w:p w14:paraId="394691DC" w14:textId="0271CDB1" w:rsidR="002D1330" w:rsidRPr="008D0F77" w:rsidRDefault="002D1330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464015">
              <w:rPr>
                <w:rFonts w:ascii="Aptos" w:hAnsi="Aptos" w:cs="Calibri"/>
                <w:b/>
                <w:bCs/>
                <w:szCs w:val="24"/>
                <w:lang w:eastAsia="en-US"/>
              </w:rPr>
              <w:t>Parents informed</w:t>
            </w:r>
          </w:p>
        </w:tc>
        <w:tc>
          <w:tcPr>
            <w:tcW w:w="733" w:type="dxa"/>
            <w:gridSpan w:val="3"/>
            <w:vAlign w:val="center"/>
          </w:tcPr>
          <w:p w14:paraId="63566908" w14:textId="77777777" w:rsidR="002D1330" w:rsidRPr="008D0F77" w:rsidRDefault="002D1330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05083605" w14:textId="2B238CC9" w:rsidR="002D1330" w:rsidRPr="008D0F77" w:rsidRDefault="002D1330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2D1330">
              <w:rPr>
                <w:rFonts w:ascii="Aptos" w:hAnsi="Aptos" w:cs="Calibri"/>
                <w:b/>
                <w:bCs/>
                <w:szCs w:val="24"/>
                <w:lang w:eastAsia="en-US"/>
              </w:rPr>
              <w:t>Date/Time/Method of notification?</w:t>
            </w:r>
          </w:p>
        </w:tc>
        <w:tc>
          <w:tcPr>
            <w:tcW w:w="4451" w:type="dxa"/>
            <w:gridSpan w:val="17"/>
            <w:vAlign w:val="center"/>
          </w:tcPr>
          <w:p w14:paraId="0138B8AB" w14:textId="0F049684" w:rsidR="002D1330" w:rsidRPr="008D0F77" w:rsidRDefault="002D1330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2D1330" w:rsidRPr="008D0F77" w14:paraId="788501F2" w14:textId="77777777" w:rsidTr="00387C3F">
        <w:trPr>
          <w:trHeight w:val="421"/>
        </w:trPr>
        <w:tc>
          <w:tcPr>
            <w:tcW w:w="2913" w:type="dxa"/>
            <w:gridSpan w:val="7"/>
            <w:vAlign w:val="center"/>
          </w:tcPr>
          <w:p w14:paraId="77F3BF3A" w14:textId="5C840410" w:rsidR="002D1330" w:rsidRPr="008D0F77" w:rsidRDefault="002D1330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eastAsia="en-US"/>
              </w:rPr>
              <w:t>Any others informed</w:t>
            </w:r>
          </w:p>
        </w:tc>
        <w:tc>
          <w:tcPr>
            <w:tcW w:w="733" w:type="dxa"/>
            <w:gridSpan w:val="3"/>
            <w:vAlign w:val="center"/>
          </w:tcPr>
          <w:p w14:paraId="5CFC0C1B" w14:textId="77777777" w:rsidR="002D1330" w:rsidRPr="008D0F77" w:rsidRDefault="002D1330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  <w:tc>
          <w:tcPr>
            <w:tcW w:w="2926" w:type="dxa"/>
            <w:gridSpan w:val="7"/>
            <w:vAlign w:val="center"/>
          </w:tcPr>
          <w:p w14:paraId="7CFCCF7E" w14:textId="0C7A1C04" w:rsidR="002D1330" w:rsidRPr="008D0F77" w:rsidRDefault="002D1330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val="en-US" w:eastAsia="en-US"/>
              </w:rPr>
            </w:pPr>
            <w:r w:rsidRPr="00464015">
              <w:rPr>
                <w:rFonts w:ascii="Aptos" w:hAnsi="Aptos" w:cs="Calibri"/>
                <w:b/>
                <w:bCs/>
                <w:szCs w:val="24"/>
                <w:lang w:eastAsia="en-US"/>
              </w:rPr>
              <w:t>Other (please specify)</w:t>
            </w:r>
          </w:p>
        </w:tc>
        <w:tc>
          <w:tcPr>
            <w:tcW w:w="4451" w:type="dxa"/>
            <w:gridSpan w:val="17"/>
            <w:vAlign w:val="center"/>
          </w:tcPr>
          <w:p w14:paraId="58EC339D" w14:textId="77777777" w:rsidR="002D1330" w:rsidRPr="008D0F77" w:rsidRDefault="002D1330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237FCE" w:rsidRPr="008D0F77" w14:paraId="4D864406" w14:textId="77777777" w:rsidTr="00995E18">
        <w:trPr>
          <w:trHeight w:val="421"/>
        </w:trPr>
        <w:tc>
          <w:tcPr>
            <w:tcW w:w="2913" w:type="dxa"/>
            <w:gridSpan w:val="7"/>
            <w:vAlign w:val="center"/>
          </w:tcPr>
          <w:p w14:paraId="037C4B37" w14:textId="41AD5055" w:rsidR="00237FCE" w:rsidRDefault="00237FCE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eastAsia="en-US"/>
              </w:rPr>
              <w:t>Parent(s) debriefed and outcomes</w:t>
            </w:r>
          </w:p>
        </w:tc>
        <w:tc>
          <w:tcPr>
            <w:tcW w:w="8110" w:type="dxa"/>
            <w:gridSpan w:val="27"/>
            <w:vAlign w:val="center"/>
          </w:tcPr>
          <w:p w14:paraId="0BEAE600" w14:textId="77777777" w:rsidR="00237FCE" w:rsidRPr="008D0F77" w:rsidRDefault="00237FCE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237FCE" w:rsidRPr="008D0F77" w14:paraId="6B606653" w14:textId="77777777" w:rsidTr="00995E18">
        <w:trPr>
          <w:trHeight w:val="421"/>
        </w:trPr>
        <w:tc>
          <w:tcPr>
            <w:tcW w:w="2913" w:type="dxa"/>
            <w:gridSpan w:val="7"/>
            <w:vAlign w:val="center"/>
          </w:tcPr>
          <w:p w14:paraId="4B589C74" w14:textId="3901F1DE" w:rsidR="00237FCE" w:rsidRDefault="00237FCE" w:rsidP="00A07282">
            <w:pPr>
              <w:spacing w:after="0" w:line="240" w:lineRule="auto"/>
              <w:jc w:val="left"/>
              <w:rPr>
                <w:rFonts w:ascii="Aptos" w:hAnsi="Aptos" w:cs="Calibri"/>
                <w:b/>
                <w:bCs/>
                <w:szCs w:val="24"/>
                <w:lang w:eastAsia="en-US"/>
              </w:rPr>
            </w:pPr>
            <w:r>
              <w:rPr>
                <w:rFonts w:ascii="Aptos" w:hAnsi="Aptos" w:cs="Calibri"/>
                <w:b/>
                <w:bCs/>
                <w:szCs w:val="24"/>
                <w:lang w:eastAsia="en-US"/>
              </w:rPr>
              <w:t>Child debriefed and outcomes</w:t>
            </w:r>
          </w:p>
        </w:tc>
        <w:tc>
          <w:tcPr>
            <w:tcW w:w="8110" w:type="dxa"/>
            <w:gridSpan w:val="27"/>
            <w:vAlign w:val="center"/>
          </w:tcPr>
          <w:p w14:paraId="2176F34C" w14:textId="77777777" w:rsidR="00237FCE" w:rsidRPr="008D0F77" w:rsidRDefault="00237FCE" w:rsidP="00A07282">
            <w:pPr>
              <w:spacing w:after="0" w:line="240" w:lineRule="auto"/>
              <w:jc w:val="left"/>
              <w:rPr>
                <w:rFonts w:ascii="Aptos" w:hAnsi="Aptos" w:cs="Calibri"/>
                <w:sz w:val="22"/>
                <w:lang w:val="en-US" w:eastAsia="en-US"/>
              </w:rPr>
            </w:pPr>
          </w:p>
        </w:tc>
      </w:tr>
      <w:tr w:rsidR="000C6195" w:rsidRPr="00237FCE" w14:paraId="1F4F8948" w14:textId="77777777" w:rsidTr="00237FCE">
        <w:trPr>
          <w:trHeight w:val="283"/>
        </w:trPr>
        <w:tc>
          <w:tcPr>
            <w:tcW w:w="8472" w:type="dxa"/>
            <w:gridSpan w:val="26"/>
          </w:tcPr>
          <w:p w14:paraId="0D9433D1" w14:textId="77777777" w:rsidR="00237FCE" w:rsidRPr="00237FCE" w:rsidRDefault="00237FCE" w:rsidP="00237FCE">
            <w:pPr>
              <w:pStyle w:val="Style1"/>
              <w:rPr>
                <w:rFonts w:ascii="Aptos" w:hAnsi="Aptos" w:cs="Calibri"/>
                <w:b/>
                <w:bCs/>
                <w:sz w:val="20"/>
                <w:szCs w:val="20"/>
                <w:lang w:val="en-GB"/>
              </w:rPr>
            </w:pPr>
            <w:r w:rsidRPr="00237FCE">
              <w:rPr>
                <w:rFonts w:ascii="Aptos" w:hAnsi="Aptos" w:cs="Calibri"/>
                <w:b/>
                <w:bCs/>
                <w:sz w:val="20"/>
                <w:szCs w:val="20"/>
                <w:lang w:val="en-GB"/>
              </w:rPr>
              <w:t>Parents and carers must be informed in writing as soon as practicable, normally on the</w:t>
            </w:r>
          </w:p>
          <w:p w14:paraId="21A8A10B" w14:textId="09949B2B" w:rsidR="000C6195" w:rsidRPr="00237FCE" w:rsidRDefault="00237FCE" w:rsidP="00237FCE">
            <w:pPr>
              <w:pStyle w:val="Style1"/>
              <w:spacing w:line="240" w:lineRule="auto"/>
              <w:rPr>
                <w:rFonts w:ascii="Aptos" w:hAnsi="Aptos" w:cs="Calibri"/>
                <w:b/>
                <w:bCs/>
                <w:sz w:val="20"/>
                <w:szCs w:val="20"/>
              </w:rPr>
            </w:pPr>
            <w:r w:rsidRPr="00237FCE">
              <w:rPr>
                <w:rFonts w:ascii="Aptos" w:hAnsi="Aptos" w:cs="Calibri"/>
                <w:b/>
                <w:bCs/>
                <w:sz w:val="20"/>
                <w:szCs w:val="20"/>
                <w:lang w:val="en-GB"/>
              </w:rPr>
              <w:t>same day. Has this been completed?</w:t>
            </w:r>
          </w:p>
        </w:tc>
        <w:tc>
          <w:tcPr>
            <w:tcW w:w="2551" w:type="dxa"/>
            <w:gridSpan w:val="8"/>
          </w:tcPr>
          <w:p w14:paraId="5D36EDD9" w14:textId="77777777" w:rsidR="000C6195" w:rsidRPr="00237FCE" w:rsidRDefault="000C6195" w:rsidP="00A07282">
            <w:pPr>
              <w:pStyle w:val="Style1"/>
              <w:spacing w:line="240" w:lineRule="auto"/>
              <w:rPr>
                <w:rFonts w:ascii="Aptos" w:hAnsi="Aptos" w:cs="Calibri"/>
                <w:sz w:val="20"/>
                <w:szCs w:val="20"/>
              </w:rPr>
            </w:pPr>
          </w:p>
        </w:tc>
      </w:tr>
    </w:tbl>
    <w:p w14:paraId="7ABDE744" w14:textId="77777777" w:rsidR="00A80A7E" w:rsidRDefault="00A80A7E" w:rsidP="000174D9">
      <w:pPr>
        <w:rPr>
          <w:sz w:val="12"/>
          <w:szCs w:val="18"/>
        </w:rPr>
      </w:pPr>
    </w:p>
    <w:p w14:paraId="4ABEF70F" w14:textId="40D372D5" w:rsidR="00E446C6" w:rsidRDefault="00E446C6" w:rsidP="000174D9">
      <w:pPr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Please complete and email to headteacher on same day of incident</w:t>
      </w:r>
    </w:p>
    <w:sectPr w:rsidR="00E446C6" w:rsidSect="00DD163F">
      <w:headerReference w:type="default" r:id="rId11"/>
      <w:pgSz w:w="11906" w:h="16838" w:code="9"/>
      <w:pgMar w:top="737" w:right="567" w:bottom="1361" w:left="567" w:header="397" w:footer="79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714BC" w14:textId="77777777" w:rsidR="002F5BDF" w:rsidRDefault="002F5BDF" w:rsidP="00457995">
      <w:r>
        <w:separator/>
      </w:r>
    </w:p>
  </w:endnote>
  <w:endnote w:type="continuationSeparator" w:id="0">
    <w:p w14:paraId="720BA7C7" w14:textId="77777777" w:rsidR="002F5BDF" w:rsidRDefault="002F5BDF" w:rsidP="00457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1" w:fontKey="{786F4E50-9173-4619-A5DB-8F2FFB4A15B9}"/>
    <w:embedBold r:id="rId2" w:fontKey="{3C30A0C2-51FB-4C7E-8D47-F113E324035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FE2BEF67-4B88-4ABF-9B23-8E492EA01502}"/>
    <w:embedBold r:id="rId4" w:fontKey="{D55196DE-A64A-47C2-B3B6-03827870577C}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5" w:fontKey="{D52E7F2B-F4C6-4019-AF6C-B480C2DD2B34}"/>
    <w:embedBold r:id="rId6" w:fontKey="{A18B6DA8-BBE5-49FD-A639-8841E0DFB468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7" w:fontKey="{D8072D70-77B9-45B2-B85C-C0653B644ED7}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EC5AD3C3-FA14-44C6-8804-BD1986C97A72}"/>
    <w:embedBold r:id="rId9" w:fontKey="{A884AE6B-0D50-4B83-A956-F23C6F05B53A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5918251C-681D-4F08-A7A8-9243CA864A4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2FB90" w14:textId="77777777" w:rsidR="002F5BDF" w:rsidRDefault="002F5BDF" w:rsidP="00457995">
      <w:r>
        <w:separator/>
      </w:r>
    </w:p>
  </w:footnote>
  <w:footnote w:type="continuationSeparator" w:id="0">
    <w:p w14:paraId="2E92FD72" w14:textId="77777777" w:rsidR="002F5BDF" w:rsidRDefault="002F5BDF" w:rsidP="00457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DD06F" w14:textId="555AF7B2" w:rsidR="00ED2BCB" w:rsidRDefault="00ED2BCB">
    <w:pPr>
      <w:pStyle w:val="Header"/>
    </w:pPr>
    <w:r>
      <w:t>Appendix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pStyle w:val="Bullets-Twinkl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2B0611"/>
    <w:multiLevelType w:val="hybridMultilevel"/>
    <w:tmpl w:val="DFAA3A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0E66FE"/>
    <w:multiLevelType w:val="hybridMultilevel"/>
    <w:tmpl w:val="CC68281C"/>
    <w:lvl w:ilvl="0" w:tplc="206C2B7A">
      <w:start w:val="1"/>
      <w:numFmt w:val="decimal"/>
      <w:pStyle w:val="NumberedBullets-Twink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023666">
    <w:abstractNumId w:val="1"/>
  </w:num>
  <w:num w:numId="2" w16cid:durableId="1073118477">
    <w:abstractNumId w:val="5"/>
  </w:num>
  <w:num w:numId="3" w16cid:durableId="646861543">
    <w:abstractNumId w:val="2"/>
  </w:num>
  <w:num w:numId="4" w16cid:durableId="1061028087">
    <w:abstractNumId w:val="0"/>
  </w:num>
  <w:num w:numId="5" w16cid:durableId="898054273">
    <w:abstractNumId w:val="3"/>
  </w:num>
  <w:num w:numId="6" w16cid:durableId="18589995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5204"/>
    <w:rsid w:val="000174D9"/>
    <w:rsid w:val="00040546"/>
    <w:rsid w:val="000714FD"/>
    <w:rsid w:val="000A10E6"/>
    <w:rsid w:val="000B1400"/>
    <w:rsid w:val="000C442B"/>
    <w:rsid w:val="000C6195"/>
    <w:rsid w:val="000D22C3"/>
    <w:rsid w:val="000E76D7"/>
    <w:rsid w:val="000F0EB7"/>
    <w:rsid w:val="000F4DAE"/>
    <w:rsid w:val="00107AFE"/>
    <w:rsid w:val="001125D4"/>
    <w:rsid w:val="00121259"/>
    <w:rsid w:val="001333E2"/>
    <w:rsid w:val="001B10D5"/>
    <w:rsid w:val="001D37E9"/>
    <w:rsid w:val="001D6A87"/>
    <w:rsid w:val="001E14CE"/>
    <w:rsid w:val="001F61D4"/>
    <w:rsid w:val="00232878"/>
    <w:rsid w:val="00237FCE"/>
    <w:rsid w:val="00262E38"/>
    <w:rsid w:val="002638D1"/>
    <w:rsid w:val="00284865"/>
    <w:rsid w:val="002A7B4B"/>
    <w:rsid w:val="002D1330"/>
    <w:rsid w:val="002D31CD"/>
    <w:rsid w:val="002F0AD5"/>
    <w:rsid w:val="002F5BDF"/>
    <w:rsid w:val="003061FE"/>
    <w:rsid w:val="003163C1"/>
    <w:rsid w:val="00335C8E"/>
    <w:rsid w:val="00343F6C"/>
    <w:rsid w:val="003519A6"/>
    <w:rsid w:val="00384EB6"/>
    <w:rsid w:val="003D02E3"/>
    <w:rsid w:val="003D2004"/>
    <w:rsid w:val="0041752B"/>
    <w:rsid w:val="00423DC3"/>
    <w:rsid w:val="00450889"/>
    <w:rsid w:val="00451A9C"/>
    <w:rsid w:val="00457995"/>
    <w:rsid w:val="00461653"/>
    <w:rsid w:val="00464015"/>
    <w:rsid w:val="004953B3"/>
    <w:rsid w:val="004A4E95"/>
    <w:rsid w:val="004A6934"/>
    <w:rsid w:val="004D6768"/>
    <w:rsid w:val="004D6EA8"/>
    <w:rsid w:val="00500A9A"/>
    <w:rsid w:val="0051378D"/>
    <w:rsid w:val="00585D25"/>
    <w:rsid w:val="005A6223"/>
    <w:rsid w:val="005B2614"/>
    <w:rsid w:val="005B62AE"/>
    <w:rsid w:val="005D3C40"/>
    <w:rsid w:val="005F3B5C"/>
    <w:rsid w:val="00611A36"/>
    <w:rsid w:val="00614F03"/>
    <w:rsid w:val="00676CBA"/>
    <w:rsid w:val="006F2305"/>
    <w:rsid w:val="00730C30"/>
    <w:rsid w:val="007374D7"/>
    <w:rsid w:val="007400D6"/>
    <w:rsid w:val="007878E7"/>
    <w:rsid w:val="00791521"/>
    <w:rsid w:val="007F0FCC"/>
    <w:rsid w:val="00803A3E"/>
    <w:rsid w:val="00810BAE"/>
    <w:rsid w:val="00820492"/>
    <w:rsid w:val="0084032A"/>
    <w:rsid w:val="008678C8"/>
    <w:rsid w:val="00875F2D"/>
    <w:rsid w:val="00884CE5"/>
    <w:rsid w:val="008951C8"/>
    <w:rsid w:val="008B61F2"/>
    <w:rsid w:val="008D0F77"/>
    <w:rsid w:val="008D1F80"/>
    <w:rsid w:val="008E3019"/>
    <w:rsid w:val="00920F12"/>
    <w:rsid w:val="0092159D"/>
    <w:rsid w:val="00926563"/>
    <w:rsid w:val="00937CF8"/>
    <w:rsid w:val="009C0376"/>
    <w:rsid w:val="009C4B4F"/>
    <w:rsid w:val="009F3C31"/>
    <w:rsid w:val="00A12BD3"/>
    <w:rsid w:val="00A1324C"/>
    <w:rsid w:val="00A51C1A"/>
    <w:rsid w:val="00A671B4"/>
    <w:rsid w:val="00A80A7E"/>
    <w:rsid w:val="00A80C94"/>
    <w:rsid w:val="00A83723"/>
    <w:rsid w:val="00AC7268"/>
    <w:rsid w:val="00AE4DE8"/>
    <w:rsid w:val="00AE5C0E"/>
    <w:rsid w:val="00AF0496"/>
    <w:rsid w:val="00B10C68"/>
    <w:rsid w:val="00B13355"/>
    <w:rsid w:val="00B2259E"/>
    <w:rsid w:val="00B54691"/>
    <w:rsid w:val="00B82834"/>
    <w:rsid w:val="00C22B1D"/>
    <w:rsid w:val="00C34DE3"/>
    <w:rsid w:val="00C36C00"/>
    <w:rsid w:val="00C62C82"/>
    <w:rsid w:val="00C9517D"/>
    <w:rsid w:val="00C96F0A"/>
    <w:rsid w:val="00CA45F0"/>
    <w:rsid w:val="00CC4058"/>
    <w:rsid w:val="00D61A22"/>
    <w:rsid w:val="00D77081"/>
    <w:rsid w:val="00D87A17"/>
    <w:rsid w:val="00D94707"/>
    <w:rsid w:val="00DD163F"/>
    <w:rsid w:val="00DD5204"/>
    <w:rsid w:val="00DF498B"/>
    <w:rsid w:val="00E07D79"/>
    <w:rsid w:val="00E446C6"/>
    <w:rsid w:val="00E52F05"/>
    <w:rsid w:val="00E738F6"/>
    <w:rsid w:val="00EB372E"/>
    <w:rsid w:val="00ED1CDA"/>
    <w:rsid w:val="00ED2BCB"/>
    <w:rsid w:val="00EF44C9"/>
    <w:rsid w:val="00F02B0D"/>
    <w:rsid w:val="00F33400"/>
    <w:rsid w:val="00F467C2"/>
    <w:rsid w:val="00F50AC6"/>
    <w:rsid w:val="00F534DB"/>
    <w:rsid w:val="00F57274"/>
    <w:rsid w:val="00F748A4"/>
    <w:rsid w:val="00F94ED6"/>
    <w:rsid w:val="00FC13B8"/>
    <w:rsid w:val="00FF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12E26F"/>
  <w15:chartTrackingRefBased/>
  <w15:docId w15:val="{F453C995-5977-4F08-870B-70383DED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D37E9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uffy" w:hAnsi="Tuffy" w:cs="Twinkl"/>
      <w:color w:val="1C1C1C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DD5204"/>
    <w:pPr>
      <w:spacing w:after="120" w:line="240" w:lineRule="auto"/>
      <w:jc w:val="center"/>
      <w:outlineLvl w:val="0"/>
    </w:pPr>
    <w:rPr>
      <w:b/>
      <w:sz w:val="32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AC7268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AC7268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DD5204"/>
    <w:rPr>
      <w:rFonts w:ascii="Tuffy" w:hAnsi="Tuffy" w:cs="Twinkl"/>
      <w:b/>
      <w:color w:val="1C1C1C"/>
      <w:sz w:val="32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57995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57995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link w:val="BasicParagraphChar"/>
    <w:uiPriority w:val="99"/>
    <w:rsid w:val="00EF44C9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57995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AC7268"/>
    <w:pPr>
      <w:numPr>
        <w:numId w:val="6"/>
      </w:numPr>
      <w:ind w:left="714" w:hanging="357"/>
    </w:pPr>
  </w:style>
  <w:style w:type="paragraph" w:styleId="Header">
    <w:name w:val="header"/>
    <w:basedOn w:val="Normal"/>
    <w:link w:val="Head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C442B"/>
    <w:rPr>
      <w:rFonts w:ascii="SF Cartoonist Hand" w:hAnsi="SF Cartoonist Hand"/>
      <w:color w:val="1C1C1C"/>
      <w:sz w:val="24"/>
    </w:rPr>
  </w:style>
  <w:style w:type="paragraph" w:styleId="Footer">
    <w:name w:val="footer"/>
    <w:basedOn w:val="Normal"/>
    <w:link w:val="Foot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C442B"/>
    <w:rPr>
      <w:rFonts w:ascii="SF Cartoonist Hand" w:hAnsi="SF Cartoonist Hand"/>
      <w:color w:val="1C1C1C"/>
      <w:sz w:val="24"/>
    </w:rPr>
  </w:style>
  <w:style w:type="paragraph" w:customStyle="1" w:styleId="Aim-Twinkl">
    <w:name w:val="Aim - Twinkl"/>
    <w:basedOn w:val="Normal"/>
    <w:link w:val="Aim-TwinklChar"/>
    <w:qFormat/>
    <w:rsid w:val="00DD5204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DD5204"/>
    <w:rPr>
      <w:rFonts w:ascii="Tuffy" w:hAnsi="Tuffy" w:cs="Twinkl"/>
      <w:color w:val="1C1C1C"/>
      <w:sz w:val="24"/>
      <w:szCs w:val="24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AC7268"/>
    <w:pPr>
      <w:numPr>
        <w:numId w:val="5"/>
      </w:numPr>
      <w:ind w:left="357" w:hanging="357"/>
      <w:jc w:val="left"/>
    </w:pPr>
  </w:style>
  <w:style w:type="character" w:customStyle="1" w:styleId="NumberedBullets-TwinklChar">
    <w:name w:val="Numbered Bullets - Twinkl Char"/>
    <w:link w:val="NumberedBullets-Twinkl"/>
    <w:rsid w:val="00AC7268"/>
    <w:rPr>
      <w:rFonts w:ascii="Twinkl" w:hAnsi="Twinkl" w:cs="Twinkl"/>
      <w:color w:val="1C1C1C"/>
      <w:spacing w:val="-6"/>
      <w:sz w:val="26"/>
      <w:szCs w:val="26"/>
    </w:rPr>
  </w:style>
  <w:style w:type="paragraph" w:customStyle="1" w:styleId="Bullets-Twinkl">
    <w:name w:val="Bullets - Twinkl"/>
    <w:basedOn w:val="Normal"/>
    <w:link w:val="Bullets-TwinklChar"/>
    <w:qFormat/>
    <w:rsid w:val="00A51C1A"/>
    <w:pPr>
      <w:numPr>
        <w:numId w:val="4"/>
      </w:numPr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A51C1A"/>
    <w:rPr>
      <w:rFonts w:ascii="Tuffy" w:hAnsi="Tuffy" w:cs="Twinkl"/>
      <w:color w:val="1C1C1C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57995"/>
    <w:pPr>
      <w:ind w:left="720" w:hanging="360"/>
    </w:pPr>
  </w:style>
  <w:style w:type="character" w:customStyle="1" w:styleId="IndentedNumberedBullets-TwinklChar">
    <w:name w:val="Indented Numbered Bullets - Twinkl Char"/>
    <w:link w:val="IndentedNumberedBullets-Twinkl"/>
    <w:rsid w:val="00457995"/>
    <w:rPr>
      <w:rFonts w:ascii="Twinkl" w:hAnsi="Twinkl" w:cs="Twinkl"/>
      <w:color w:val="1C1C1C"/>
      <w:spacing w:val="-6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B13355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B13355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PageNumbers-Twinkl">
    <w:name w:val="Page Numbers - Twinkl"/>
    <w:basedOn w:val="Header"/>
    <w:link w:val="PageNumbers-TwinklChar"/>
    <w:qFormat/>
    <w:rsid w:val="000174D9"/>
    <w:pPr>
      <w:spacing w:after="160" w:line="259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0174D9"/>
    <w:rPr>
      <w:rFonts w:ascii="Twinkl" w:hAnsi="Twinkl" w:cs="Twinkl"/>
      <w:noProof/>
      <w:color w:val="1C1C1C"/>
      <w:sz w:val="16"/>
      <w:szCs w:val="16"/>
    </w:rPr>
  </w:style>
  <w:style w:type="table" w:styleId="TableGrid">
    <w:name w:val="Table Grid"/>
    <w:basedOn w:val="TableNormal"/>
    <w:uiPriority w:val="59"/>
    <w:unhideWhenUsed/>
    <w:rsid w:val="00DD5204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qFormat/>
    <w:rsid w:val="004D6768"/>
    <w:pPr>
      <w:spacing w:after="0"/>
    </w:pPr>
    <w:rPr>
      <w:sz w:val="4"/>
      <w:szCs w:val="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%23Working\%23Artwork%20Files\Activity%20Sheet%20Template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ed0296-d7e9-4dd7-afc6-cd9367e31d80">
      <Terms xmlns="http://schemas.microsoft.com/office/infopath/2007/PartnerControls"/>
    </lcf76f155ced4ddcb4097134ff3c332f>
    <TaxCatchAll xmlns="3bdeda39-cf7b-4a02-a8a3-831a4ca44b9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9D74A58331754EBBC1C70A16C5E338" ma:contentTypeVersion="23" ma:contentTypeDescription="Create a new document." ma:contentTypeScope="" ma:versionID="f6f5c5bef75461ec42b6264b4347dbcb">
  <xsd:schema xmlns:xsd="http://www.w3.org/2001/XMLSchema" xmlns:xs="http://www.w3.org/2001/XMLSchema" xmlns:p="http://schemas.microsoft.com/office/2006/metadata/properties" xmlns:ns2="75ed0296-d7e9-4dd7-afc6-cd9367e31d80" xmlns:ns3="3bdeda39-cf7b-4a02-a8a3-831a4ca44b9a" targetNamespace="http://schemas.microsoft.com/office/2006/metadata/properties" ma:root="true" ma:fieldsID="82d616e050cd04f1d3cca8774570a2fa" ns2:_="" ns3:_="">
    <xsd:import namespace="75ed0296-d7e9-4dd7-afc6-cd9367e31d80"/>
    <xsd:import namespace="3bdeda39-cf7b-4a02-a8a3-831a4ca44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d0296-d7e9-4dd7-afc6-cd9367e31d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9678da1-e6b7-44e8-b171-8fac9b8aee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eda39-cf7b-4a02-a8a3-831a4ca44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95d4bb7-3431-4851-9f0b-08c0cd1e01e4}" ma:internalName="TaxCatchAll" ma:showField="CatchAllData" ma:web="3bdeda39-cf7b-4a02-a8a3-831a4ca44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A1886E-1130-400D-8E12-0E7C943296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EE56EE-3592-4C23-8070-25C9B25864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7EA28BA-A28E-42BF-A8B0-1CD0F177ED25}">
  <ds:schemaRefs>
    <ds:schemaRef ds:uri="http://schemas.microsoft.com/office/2006/metadata/properties"/>
    <ds:schemaRef ds:uri="http://schemas.microsoft.com/office/infopath/2007/PartnerControls"/>
    <ds:schemaRef ds:uri="75ed0296-d7e9-4dd7-afc6-cd9367e31d80"/>
    <ds:schemaRef ds:uri="3bdeda39-cf7b-4a02-a8a3-831a4ca44b9a"/>
  </ds:schemaRefs>
</ds:datastoreItem>
</file>

<file path=customXml/itemProps4.xml><?xml version="1.0" encoding="utf-8"?>
<ds:datastoreItem xmlns:ds="http://schemas.openxmlformats.org/officeDocument/2006/customXml" ds:itemID="{14F3C8B5-D83F-4562-A9D0-1D25E76FB1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ed0296-d7e9-4dd7-afc6-cd9367e31d80"/>
    <ds:schemaRef ds:uri="3bdeda39-cf7b-4a02-a8a3-831a4ca44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1</TotalTime>
  <Pages>2</Pages>
  <Words>408</Words>
  <Characters>2543</Characters>
  <Application>Microsoft Office Word</Application>
  <DocSecurity>0</DocSecurity>
  <Lines>254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Brendan Hassett</cp:lastModifiedBy>
  <cp:revision>3</cp:revision>
  <cp:lastPrinted>2026-02-25T08:00:00Z</cp:lastPrinted>
  <dcterms:created xsi:type="dcterms:W3CDTF">2026-02-24T20:27:00Z</dcterms:created>
  <dcterms:modified xsi:type="dcterms:W3CDTF">2026-02-25T08:00:00Z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0x010100C99D74A58331754EBBC1C70A16C5E338</vt:lpwstr>
  </property>
  <property fmtid="{D5CDD505-2E9C-101B-9397-08002B2CF9AE}" pid="3" name="MediaServiceImageTags">
    <vt:lpwstr/>
  </property>
</Properties>
</file>